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50215" w14:textId="0A8DAF95" w:rsidR="00EB37E7" w:rsidRDefault="00EB37E7"/>
    <w:p w14:paraId="78959355" w14:textId="1D422A87" w:rsidR="00EB37E7" w:rsidRDefault="00EB37E7"/>
    <w:p w14:paraId="0E664042" w14:textId="03BBD4D5" w:rsidR="00EB37E7" w:rsidRDefault="00EB37E7"/>
    <w:p w14:paraId="57E0B356" w14:textId="77777777" w:rsidR="00EB37E7" w:rsidRDefault="00EB37E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6"/>
        <w:gridCol w:w="589"/>
        <w:gridCol w:w="6565"/>
      </w:tblGrid>
      <w:tr w:rsidR="00EB37E7" w14:paraId="78AF8854" w14:textId="77777777" w:rsidTr="001A0941">
        <w:tc>
          <w:tcPr>
            <w:tcW w:w="3636" w:type="dxa"/>
          </w:tcPr>
          <w:p w14:paraId="0A1E6C0C" w14:textId="2C743E94" w:rsidR="00EB37E7" w:rsidRDefault="00154BA0" w:rsidP="000C45FF">
            <w:pPr>
              <w:tabs>
                <w:tab w:val="left" w:pos="990"/>
              </w:tabs>
            </w:pPr>
            <w:r>
              <w:rPr>
                <w:noProof/>
              </w:rPr>
              <mc:AlternateContent>
                <mc:Choice Requires="wps">
                  <w:drawing>
                    <wp:inline distT="0" distB="0" distL="0" distR="0" wp14:anchorId="02917435" wp14:editId="2123D0D3">
                      <wp:extent cx="2122805" cy="2122805"/>
                      <wp:effectExtent l="19050" t="19050" r="29845" b="29845"/>
                      <wp:docPr id="2" name="Oval 2" title="Professional Headshot of Man"/>
                      <wp:cNvGraphicFramePr/>
                      <a:graphic xmlns:a="http://schemas.openxmlformats.org/drawingml/2006/main">
                        <a:graphicData uri="http://schemas.microsoft.com/office/word/2010/wordprocessingShape">
                          <wps:wsp>
                            <wps:cNvSpPr/>
                            <wps:spPr>
                              <a:xfrm>
                                <a:off x="0" y="0"/>
                                <a:ext cx="2122805" cy="2122805"/>
                              </a:xfrm>
                              <a:prstGeom prst="ellipse">
                                <a:avLst/>
                              </a:prstGeom>
                              <a:blipFill dpi="0" rotWithShape="1">
                                <a:blip r:embed="rId11">
                                  <a:extLst>
                                    <a:ext uri="{28A0092B-C50C-407E-A947-70E740481C1C}">
                                      <a14:useLocalDpi xmlns:a14="http://schemas.microsoft.com/office/drawing/2010/main" val="0"/>
                                    </a:ext>
                                  </a:extLst>
                                </a:blip>
                                <a:srcRect/>
                                <a:stretch>
                                  <a:fillRect l="-724" t="286" r="724" b="-40256"/>
                                </a:stretch>
                              </a:blip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0125517B" id="Oval 2" o:spid="_x0000_s1026" alt="Title: Professional Headshot of Man" style="width:167.15pt;height:167.15pt;visibility:visible;mso-wrap-style:square;mso-left-percent:-10001;mso-top-percent:-10001;mso-position-horizontal:absolute;mso-position-horizontal-relative:char;mso-position-vertical:absolute;mso-position-vertical-relative:line;mso-left-percent:-10001;mso-top-percent:-10001;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" strokecolor="#94b6d2 [3204]" strokeweight="5pt">
                      <v:fill r:id="rId12" o:title="" recolor="t" rotate="t" type="frame"/>
                      <v:stroke joinstyle="miter"/>
                      <w10:anchorlock/>
                    </v:oval>
                  </w:pict>
                </mc:Fallback>
              </mc:AlternateContent>
            </w:r>
          </w:p>
          <w:p w14:paraId="1043456E" w14:textId="77777777" w:rsidR="004675A7" w:rsidRDefault="004675A7" w:rsidP="000C45FF">
            <w:pPr>
              <w:tabs>
                <w:tab w:val="left" w:pos="990"/>
              </w:tabs>
            </w:pPr>
          </w:p>
          <w:sdt>
            <w:sdtPr>
              <w:id w:val="-1711873194"/>
              <w:placeholder>
                <w:docPart w:val="F89708ADDC5041919F4FD2595D66AA21"/>
              </w:placeholder>
              <w:temporary/>
              <w:showingPlcHdr/>
              <w15:appearance w15:val="hidden"/>
            </w:sdtPr>
            <w:sdtEndPr/>
            <w:sdtContent>
              <w:p w14:paraId="7FCB37F7" w14:textId="4E09642A" w:rsidR="004675A7" w:rsidRDefault="004675A7" w:rsidP="004675A7">
                <w:pPr>
                  <w:pStyle w:val="Heading3"/>
                  <w:rPr>
                    <w:rFonts w:asciiTheme="minorHAnsi" w:eastAsiaTheme="minorEastAsia" w:hAnsiTheme="minorHAnsi" w:cstheme="minorBidi"/>
                    <w:b w:val="0"/>
                    <w:caps w:val="0"/>
                    <w:color w:val="auto"/>
                    <w:sz w:val="18"/>
                    <w:szCs w:val="22"/>
                  </w:rPr>
                </w:pPr>
                <w:r w:rsidRPr="00D5459D">
                  <w:t>Profile</w:t>
                </w:r>
              </w:p>
            </w:sdtContent>
          </w:sdt>
          <w:p w14:paraId="0402162B" w14:textId="5576D32D" w:rsidR="007835C3" w:rsidRDefault="004A18FA" w:rsidP="000C45FF">
            <w:pPr>
              <w:tabs>
                <w:tab w:val="left" w:pos="990"/>
              </w:tabs>
            </w:pPr>
            <w:r>
              <w:t xml:space="preserve">For over 20 years, </w:t>
            </w:r>
            <w:r w:rsidR="00C34CE9">
              <w:t>I have</w:t>
            </w:r>
            <w:r>
              <w:t xml:space="preserve"> worked</w:t>
            </w:r>
            <w:r w:rsidR="00785ADF">
              <w:t xml:space="preserve"> closely</w:t>
            </w:r>
            <w:r>
              <w:t xml:space="preserve"> with business executives </w:t>
            </w:r>
            <w:r w:rsidR="00785ADF">
              <w:t xml:space="preserve">to improve technology and increase productivity while reducing cost. </w:t>
            </w:r>
          </w:p>
          <w:p w14:paraId="641EF3D6" w14:textId="77777777" w:rsidR="007835C3" w:rsidRDefault="007835C3" w:rsidP="000C45FF">
            <w:pPr>
              <w:tabs>
                <w:tab w:val="left" w:pos="990"/>
              </w:tabs>
            </w:pPr>
          </w:p>
          <w:p w14:paraId="69B28643" w14:textId="66C065A6" w:rsidR="004675A7" w:rsidRDefault="006D36EA" w:rsidP="000C45FF">
            <w:pPr>
              <w:tabs>
                <w:tab w:val="left" w:pos="990"/>
              </w:tabs>
            </w:pPr>
            <w:r>
              <w:t>I have</w:t>
            </w:r>
            <w:r w:rsidR="007C737E">
              <w:t xml:space="preserve"> served in many leadership roles in both</w:t>
            </w:r>
            <w:r>
              <w:t xml:space="preserve"> my</w:t>
            </w:r>
            <w:r w:rsidR="007C737E">
              <w:t xml:space="preserve"> </w:t>
            </w:r>
            <w:r>
              <w:t>professional</w:t>
            </w:r>
            <w:r w:rsidR="007C737E">
              <w:t xml:space="preserve"> and personal life</w:t>
            </w:r>
            <w:r w:rsidR="00CD04E3">
              <w:t xml:space="preserve"> and </w:t>
            </w:r>
            <w:r w:rsidR="00C022FB">
              <w:t>ha</w:t>
            </w:r>
            <w:r>
              <w:t>ve</w:t>
            </w:r>
            <w:r w:rsidR="00C022FB">
              <w:t xml:space="preserve"> extensive knowledge and experience in</w:t>
            </w:r>
            <w:r w:rsidR="00CD04E3">
              <w:t xml:space="preserve"> leading</w:t>
            </w:r>
            <w:r w:rsidR="00C022FB">
              <w:t xml:space="preserve"> IT infrastructure and security</w:t>
            </w:r>
            <w:r w:rsidR="00CD04E3">
              <w:t xml:space="preserve"> teams.</w:t>
            </w:r>
          </w:p>
          <w:p w14:paraId="4288D04D" w14:textId="15ABE042" w:rsidR="00BA0A35" w:rsidRDefault="00BA0A35" w:rsidP="000C45FF">
            <w:pPr>
              <w:tabs>
                <w:tab w:val="left" w:pos="990"/>
              </w:tabs>
            </w:pPr>
          </w:p>
          <w:p w14:paraId="7DC705FC" w14:textId="2E5A24BA" w:rsidR="00BA0A35" w:rsidRDefault="006D36EA" w:rsidP="000C45FF">
            <w:pPr>
              <w:tabs>
                <w:tab w:val="left" w:pos="990"/>
              </w:tabs>
            </w:pPr>
            <w:r>
              <w:t>Some</w:t>
            </w:r>
            <w:r w:rsidR="00BA0A35">
              <w:t xml:space="preserve"> </w:t>
            </w:r>
            <w:r w:rsidR="001E0137">
              <w:t xml:space="preserve">areas of expertise </w:t>
            </w:r>
            <w:r w:rsidR="007E32D8">
              <w:t>include</w:t>
            </w:r>
            <w:r w:rsidR="001E0137">
              <w:t xml:space="preserve"> improving team performance and culture, identifying areas for process and technology improvement while </w:t>
            </w:r>
            <w:r w:rsidR="00853010">
              <w:t>reducing cost, and vendor “deal</w:t>
            </w:r>
            <w:r w:rsidR="00A70F37">
              <w:t xml:space="preserve"> making</w:t>
            </w:r>
            <w:r w:rsidR="00853010">
              <w:t>” and contract negotiation.</w:t>
            </w:r>
          </w:p>
          <w:p w14:paraId="19B72B93" w14:textId="374626F7" w:rsidR="004675A7" w:rsidRDefault="004675A7" w:rsidP="000C45FF">
            <w:pPr>
              <w:tabs>
                <w:tab w:val="left" w:pos="990"/>
              </w:tabs>
            </w:pPr>
          </w:p>
          <w:p w14:paraId="1951B04B" w14:textId="6DE4E990" w:rsidR="006D36EA" w:rsidRDefault="006D36EA" w:rsidP="000C45FF">
            <w:pPr>
              <w:tabs>
                <w:tab w:val="left" w:pos="990"/>
              </w:tabs>
            </w:pPr>
          </w:p>
          <w:p w14:paraId="01E11B9F" w14:textId="33ED623A" w:rsidR="006D36EA" w:rsidRDefault="006D36EA" w:rsidP="000C45FF">
            <w:pPr>
              <w:tabs>
                <w:tab w:val="left" w:pos="990"/>
              </w:tabs>
            </w:pPr>
          </w:p>
          <w:p w14:paraId="58C0D411" w14:textId="78948583" w:rsidR="006D36EA" w:rsidRDefault="006D36EA" w:rsidP="000C45FF">
            <w:pPr>
              <w:tabs>
                <w:tab w:val="left" w:pos="990"/>
              </w:tabs>
            </w:pPr>
          </w:p>
          <w:p w14:paraId="74D2DDA9" w14:textId="588E8BF6" w:rsidR="006D36EA" w:rsidRDefault="006D36EA" w:rsidP="000C45FF">
            <w:pPr>
              <w:tabs>
                <w:tab w:val="left" w:pos="990"/>
              </w:tabs>
            </w:pPr>
          </w:p>
          <w:p w14:paraId="6F9C4809" w14:textId="59848225" w:rsidR="006D36EA" w:rsidRDefault="006D36EA" w:rsidP="000C45FF">
            <w:pPr>
              <w:tabs>
                <w:tab w:val="left" w:pos="990"/>
              </w:tabs>
            </w:pPr>
          </w:p>
          <w:p w14:paraId="4B81AF77" w14:textId="77777777" w:rsidR="006D36EA" w:rsidRDefault="006D36EA" w:rsidP="000C45FF">
            <w:pPr>
              <w:tabs>
                <w:tab w:val="left" w:pos="990"/>
              </w:tabs>
            </w:pPr>
          </w:p>
          <w:p w14:paraId="3865EE76" w14:textId="77777777" w:rsidR="004675A7" w:rsidRDefault="004675A7" w:rsidP="000C45FF">
            <w:pPr>
              <w:tabs>
                <w:tab w:val="left" w:pos="990"/>
              </w:tabs>
            </w:pPr>
          </w:p>
          <w:sdt>
            <w:sdtPr>
              <w:id w:val="-1954003311"/>
              <w:placeholder>
                <w:docPart w:val="0EF001D7B4D4425281216C0123DEC6EE"/>
              </w:placeholder>
              <w:temporary/>
              <w:showingPlcHdr/>
              <w15:appearance w15:val="hidden"/>
            </w:sdtPr>
            <w:sdtEndPr/>
            <w:sdtContent>
              <w:p w14:paraId="70FADFA5" w14:textId="4A1E67E3" w:rsidR="004675A7" w:rsidRDefault="004675A7" w:rsidP="004675A7">
                <w:pPr>
                  <w:pStyle w:val="Heading3"/>
                  <w:rPr>
                    <w:rFonts w:asciiTheme="minorHAnsi" w:eastAsiaTheme="minorEastAsia" w:hAnsiTheme="minorHAnsi" w:cstheme="minorBidi"/>
                    <w:b w:val="0"/>
                    <w:caps w:val="0"/>
                    <w:color w:val="auto"/>
                    <w:sz w:val="18"/>
                    <w:szCs w:val="22"/>
                  </w:rPr>
                </w:pPr>
                <w:r w:rsidRPr="00CB0055">
                  <w:t>Contact</w:t>
                </w:r>
              </w:p>
            </w:sdtContent>
          </w:sdt>
          <w:sdt>
            <w:sdtPr>
              <w:id w:val="1111563247"/>
              <w:placeholder>
                <w:docPart w:val="4C41ABBB60014C3E8A296F918F03948A"/>
              </w:placeholder>
              <w:temporary/>
              <w:showingPlcHdr/>
              <w15:appearance w15:val="hidden"/>
            </w:sdtPr>
            <w:sdtEndPr/>
            <w:sdtContent>
              <w:p w14:paraId="521ECEFC" w14:textId="0CA717BB" w:rsidR="004675A7" w:rsidRDefault="004675A7" w:rsidP="004675A7">
                <w:r w:rsidRPr="004D3011">
                  <w:t>PHONE:</w:t>
                </w:r>
              </w:p>
            </w:sdtContent>
          </w:sdt>
          <w:p w14:paraId="02F785F9" w14:textId="77777777" w:rsidR="004675A7" w:rsidRPr="00C909F9" w:rsidRDefault="004675A7" w:rsidP="004675A7">
            <w:pPr>
              <w:rPr>
                <w:rStyle w:val="Hyperlink"/>
              </w:rPr>
            </w:pPr>
            <w:r w:rsidRPr="00C909F9">
              <w:rPr>
                <w:rStyle w:val="Hyperlink"/>
              </w:rPr>
              <w:t>803-322-6405</w:t>
            </w:r>
          </w:p>
          <w:p w14:paraId="6CDB4E90" w14:textId="77777777" w:rsidR="004675A7" w:rsidRPr="004D3011" w:rsidRDefault="004675A7" w:rsidP="004675A7"/>
          <w:sdt>
            <w:sdtPr>
              <w:id w:val="67859272"/>
              <w:placeholder>
                <w:docPart w:val="3987BB70003C4DAC94BF385B3C814CD9"/>
              </w:placeholder>
              <w:temporary/>
              <w:showingPlcHdr/>
              <w15:appearance w15:val="hidden"/>
            </w:sdtPr>
            <w:sdtEndPr/>
            <w:sdtContent>
              <w:p w14:paraId="3461D17E" w14:textId="284A2A1A" w:rsidR="004675A7" w:rsidRDefault="004675A7" w:rsidP="004675A7">
                <w:r w:rsidRPr="004D3011">
                  <w:t>WEBSITE:</w:t>
                </w:r>
              </w:p>
            </w:sdtContent>
          </w:sdt>
          <w:p w14:paraId="27AE9DD3" w14:textId="77777777" w:rsidR="004675A7" w:rsidRPr="00C909F9" w:rsidRDefault="004675A7" w:rsidP="004675A7">
            <w:pPr>
              <w:rPr>
                <w:rStyle w:val="Hyperlink"/>
              </w:rPr>
            </w:pPr>
            <w:r w:rsidRPr="00C909F9">
              <w:rPr>
                <w:rStyle w:val="Hyperlink"/>
              </w:rPr>
              <w:t>https://robertleefranks.com</w:t>
            </w:r>
          </w:p>
          <w:p w14:paraId="70E97354" w14:textId="77777777" w:rsidR="004675A7" w:rsidRDefault="004675A7" w:rsidP="004675A7"/>
          <w:sdt>
            <w:sdtPr>
              <w:id w:val="-240260293"/>
              <w:placeholder>
                <w:docPart w:val="753A185CE7A244DA9AA8D6602E6A707C"/>
              </w:placeholder>
              <w:temporary/>
              <w:showingPlcHdr/>
              <w15:appearance w15:val="hidden"/>
            </w:sdtPr>
            <w:sdtEndPr/>
            <w:sdtContent>
              <w:p w14:paraId="46FA48E3" w14:textId="75609EF0" w:rsidR="004675A7" w:rsidRDefault="004675A7" w:rsidP="004675A7">
                <w:r w:rsidRPr="004D3011">
                  <w:t>EMAIL:</w:t>
                </w:r>
              </w:p>
            </w:sdtContent>
          </w:sdt>
          <w:p w14:paraId="1B541CCA" w14:textId="30ED80EC" w:rsidR="004675A7" w:rsidRDefault="00294A57" w:rsidP="004675A7">
            <w:pPr>
              <w:tabs>
                <w:tab w:val="left" w:pos="990"/>
              </w:tabs>
              <w:rPr>
                <w:rStyle w:val="Hyperlink"/>
              </w:rPr>
            </w:pPr>
            <w:hyperlink r:id="rId13" w:history="1">
              <w:r w:rsidR="006D36EA" w:rsidRPr="00D64BB4">
                <w:rPr>
                  <w:rStyle w:val="Hyperlink"/>
                </w:rPr>
                <w:t>robert@robertleefranks.com</w:t>
              </w:r>
            </w:hyperlink>
          </w:p>
          <w:p w14:paraId="64A24165" w14:textId="77777777" w:rsidR="006D36EA" w:rsidRDefault="006D36EA" w:rsidP="004675A7">
            <w:pPr>
              <w:tabs>
                <w:tab w:val="left" w:pos="990"/>
              </w:tabs>
            </w:pPr>
          </w:p>
          <w:p w14:paraId="68636496" w14:textId="77777777" w:rsidR="006D36EA" w:rsidRDefault="006D36EA" w:rsidP="004675A7">
            <w:pPr>
              <w:tabs>
                <w:tab w:val="left" w:pos="990"/>
              </w:tabs>
            </w:pPr>
          </w:p>
          <w:p w14:paraId="28C5F0BC" w14:textId="0F9602BA" w:rsidR="006D36EA" w:rsidRDefault="006D36EA" w:rsidP="004675A7">
            <w:pPr>
              <w:tabs>
                <w:tab w:val="left" w:pos="990"/>
              </w:tabs>
            </w:pPr>
          </w:p>
          <w:p w14:paraId="08F34123" w14:textId="77777777" w:rsidR="00154BA0" w:rsidRDefault="00154BA0" w:rsidP="004675A7">
            <w:pPr>
              <w:tabs>
                <w:tab w:val="left" w:pos="990"/>
              </w:tabs>
            </w:pPr>
          </w:p>
          <w:p w14:paraId="3658F9E5" w14:textId="0E778D74" w:rsidR="00154BA0" w:rsidRDefault="00154BA0" w:rsidP="004675A7">
            <w:pPr>
              <w:tabs>
                <w:tab w:val="left" w:pos="990"/>
              </w:tabs>
            </w:pPr>
          </w:p>
          <w:p w14:paraId="1B7A44A7" w14:textId="3CA88645" w:rsidR="00154BA0" w:rsidRDefault="00154BA0" w:rsidP="004675A7">
            <w:pPr>
              <w:tabs>
                <w:tab w:val="left" w:pos="990"/>
              </w:tabs>
            </w:pPr>
          </w:p>
          <w:p w14:paraId="2833E979" w14:textId="6A9089B7" w:rsidR="00154BA0" w:rsidRDefault="00154BA0" w:rsidP="004675A7">
            <w:pPr>
              <w:tabs>
                <w:tab w:val="left" w:pos="990"/>
              </w:tabs>
            </w:pPr>
          </w:p>
          <w:p w14:paraId="46002B9D" w14:textId="77777777" w:rsidR="00154BA0" w:rsidRDefault="00154BA0" w:rsidP="004675A7">
            <w:pPr>
              <w:tabs>
                <w:tab w:val="left" w:pos="990"/>
              </w:tabs>
            </w:pPr>
          </w:p>
          <w:p w14:paraId="76B3FA7C" w14:textId="5F3453C8" w:rsidR="006D36EA" w:rsidRDefault="006D36EA" w:rsidP="004675A7">
            <w:pPr>
              <w:tabs>
                <w:tab w:val="left" w:pos="990"/>
              </w:tabs>
            </w:pPr>
          </w:p>
          <w:p w14:paraId="28B5BC70" w14:textId="62556A15" w:rsidR="006D36EA" w:rsidRPr="003D469E" w:rsidRDefault="003D469E" w:rsidP="006D36EA">
            <w:pPr>
              <w:pStyle w:val="Heading2"/>
              <w:rPr>
                <w:color w:val="548AB7" w:themeColor="accent1" w:themeShade="BF"/>
                <w:szCs w:val="24"/>
              </w:rPr>
            </w:pPr>
            <w:r w:rsidRPr="003D469E">
              <w:rPr>
                <w:color w:val="548AB7" w:themeColor="accent1" w:themeShade="BF"/>
                <w:szCs w:val="24"/>
              </w:rPr>
              <w:t xml:space="preserve">TECHNICAL </w:t>
            </w:r>
            <w:sdt>
              <w:sdtPr>
                <w:rPr>
                  <w:color w:val="548AB7" w:themeColor="accent1" w:themeShade="BF"/>
                  <w:szCs w:val="24"/>
                </w:rPr>
                <w:id w:val="-1749873126"/>
                <w:placeholder>
                  <w:docPart w:val="3B7C1C00842B4FF6AC6BACCA162F8441"/>
                </w:placeholder>
                <w:temporary/>
                <w:showingPlcHdr/>
                <w15:appearance w15:val="hidden"/>
              </w:sdtPr>
              <w:sdtEndPr/>
              <w:sdtContent>
                <w:r w:rsidR="006D36EA" w:rsidRPr="006D36EA">
                  <w:rPr>
                    <w:color w:val="548AB7" w:themeColor="accent1" w:themeShade="BF"/>
                    <w:szCs w:val="24"/>
                  </w:rPr>
                  <w:t>SKILLS</w:t>
                </w:r>
              </w:sdtContent>
            </w:sdt>
          </w:p>
          <w:p w14:paraId="0ED3D09E" w14:textId="431A430C" w:rsidR="006D36EA" w:rsidRDefault="009E6453" w:rsidP="009E6453">
            <w:pPr>
              <w:pStyle w:val="ListParagraph"/>
              <w:numPr>
                <w:ilvl w:val="0"/>
                <w:numId w:val="11"/>
              </w:numPr>
              <w:tabs>
                <w:tab w:val="left" w:pos="990"/>
              </w:tabs>
            </w:pPr>
            <w:r>
              <w:t>Microsoft Certified Professional (MCP)</w:t>
            </w:r>
          </w:p>
          <w:p w14:paraId="4E397BF8" w14:textId="77777777" w:rsidR="009E6453" w:rsidRDefault="009E6453" w:rsidP="009E6453">
            <w:pPr>
              <w:pStyle w:val="ListParagraph"/>
              <w:numPr>
                <w:ilvl w:val="0"/>
                <w:numId w:val="11"/>
              </w:numPr>
              <w:tabs>
                <w:tab w:val="left" w:pos="990"/>
              </w:tabs>
            </w:pPr>
            <w:r>
              <w:t>Certified Netware Administrator (CNA)</w:t>
            </w:r>
          </w:p>
          <w:p w14:paraId="77E56FE8" w14:textId="77777777" w:rsidR="009E6453" w:rsidRDefault="009E6453" w:rsidP="009E6453">
            <w:pPr>
              <w:pStyle w:val="ListParagraph"/>
              <w:numPr>
                <w:ilvl w:val="0"/>
                <w:numId w:val="11"/>
              </w:numPr>
              <w:tabs>
                <w:tab w:val="left" w:pos="990"/>
              </w:tabs>
            </w:pPr>
            <w:r>
              <w:t>Citrix Certified Administrator (CCA)</w:t>
            </w:r>
          </w:p>
          <w:p w14:paraId="02D9DF02" w14:textId="77777777" w:rsidR="009E6453" w:rsidRDefault="009E6453" w:rsidP="009E6453">
            <w:pPr>
              <w:pStyle w:val="ListParagraph"/>
              <w:numPr>
                <w:ilvl w:val="0"/>
                <w:numId w:val="11"/>
              </w:numPr>
              <w:tabs>
                <w:tab w:val="left" w:pos="990"/>
              </w:tabs>
            </w:pPr>
            <w:r>
              <w:t>Citrix Certified Sales Professional (CCSP)</w:t>
            </w:r>
          </w:p>
          <w:p w14:paraId="2769D4E7" w14:textId="7BC431D9" w:rsidR="009E6453" w:rsidRDefault="009E6453" w:rsidP="009E6453">
            <w:pPr>
              <w:pStyle w:val="ListParagraph"/>
              <w:numPr>
                <w:ilvl w:val="0"/>
                <w:numId w:val="11"/>
              </w:numPr>
              <w:tabs>
                <w:tab w:val="left" w:pos="990"/>
              </w:tabs>
            </w:pPr>
            <w:r>
              <w:t>A+ Certified</w:t>
            </w:r>
          </w:p>
          <w:p w14:paraId="5172EAAB" w14:textId="095C48B6" w:rsidR="003D469E" w:rsidRDefault="003D469E" w:rsidP="003D469E">
            <w:pPr>
              <w:pStyle w:val="ListParagraph"/>
              <w:numPr>
                <w:ilvl w:val="0"/>
                <w:numId w:val="11"/>
              </w:numPr>
              <w:tabs>
                <w:tab w:val="left" w:pos="990"/>
              </w:tabs>
            </w:pPr>
            <w:r>
              <w:t>PaloAlto firewall management</w:t>
            </w:r>
          </w:p>
          <w:p w14:paraId="17CBD1F5" w14:textId="77777777" w:rsidR="003D469E" w:rsidRDefault="003D469E" w:rsidP="003D469E">
            <w:pPr>
              <w:pStyle w:val="ListParagraph"/>
              <w:numPr>
                <w:ilvl w:val="0"/>
                <w:numId w:val="11"/>
              </w:numPr>
              <w:tabs>
                <w:tab w:val="left" w:pos="990"/>
              </w:tabs>
            </w:pPr>
            <w:r>
              <w:t>Cisco ACS</w:t>
            </w:r>
          </w:p>
          <w:p w14:paraId="30B95808" w14:textId="04BB058B" w:rsidR="003D469E" w:rsidRDefault="003D469E" w:rsidP="009E6453">
            <w:pPr>
              <w:pStyle w:val="ListParagraph"/>
              <w:numPr>
                <w:ilvl w:val="0"/>
                <w:numId w:val="11"/>
              </w:numPr>
              <w:tabs>
                <w:tab w:val="left" w:pos="990"/>
              </w:tabs>
            </w:pPr>
            <w:r>
              <w:t>Cisco ISE</w:t>
            </w:r>
          </w:p>
          <w:p w14:paraId="7481FF2B" w14:textId="77777777" w:rsidR="003D469E" w:rsidRDefault="003D469E" w:rsidP="003D469E">
            <w:pPr>
              <w:pStyle w:val="ListParagraph"/>
              <w:numPr>
                <w:ilvl w:val="0"/>
                <w:numId w:val="11"/>
              </w:numPr>
              <w:tabs>
                <w:tab w:val="left" w:pos="990"/>
              </w:tabs>
            </w:pPr>
            <w:r>
              <w:t>Cisco datacenter networking</w:t>
            </w:r>
          </w:p>
          <w:p w14:paraId="14A4F942" w14:textId="6ADAA791" w:rsidR="003D469E" w:rsidRDefault="003D469E" w:rsidP="003D469E">
            <w:pPr>
              <w:pStyle w:val="ListParagraph"/>
              <w:numPr>
                <w:ilvl w:val="0"/>
                <w:numId w:val="11"/>
              </w:numPr>
              <w:tabs>
                <w:tab w:val="left" w:pos="990"/>
              </w:tabs>
            </w:pPr>
            <w:r>
              <w:t>Cisco WCS/WLC</w:t>
            </w:r>
          </w:p>
          <w:p w14:paraId="07CE0392" w14:textId="0C18F5BA" w:rsidR="003D469E" w:rsidRDefault="003D469E" w:rsidP="003D469E">
            <w:pPr>
              <w:pStyle w:val="ListParagraph"/>
              <w:numPr>
                <w:ilvl w:val="0"/>
                <w:numId w:val="11"/>
              </w:numPr>
              <w:tabs>
                <w:tab w:val="left" w:pos="990"/>
              </w:tabs>
            </w:pPr>
            <w:r>
              <w:t>Cisco PIX</w:t>
            </w:r>
          </w:p>
          <w:p w14:paraId="4CFEF44C" w14:textId="35AA190F" w:rsidR="003D469E" w:rsidRDefault="003D469E" w:rsidP="003D469E">
            <w:pPr>
              <w:pStyle w:val="ListParagraph"/>
              <w:numPr>
                <w:ilvl w:val="0"/>
                <w:numId w:val="11"/>
              </w:numPr>
              <w:tabs>
                <w:tab w:val="left" w:pos="990"/>
              </w:tabs>
            </w:pPr>
            <w:r>
              <w:t>Pulse Secure SSL VPN</w:t>
            </w:r>
          </w:p>
          <w:p w14:paraId="5990194F" w14:textId="4B238513" w:rsidR="003D469E" w:rsidRDefault="003D469E" w:rsidP="003D469E">
            <w:pPr>
              <w:pStyle w:val="ListParagraph"/>
              <w:numPr>
                <w:ilvl w:val="0"/>
                <w:numId w:val="11"/>
              </w:numPr>
              <w:tabs>
                <w:tab w:val="left" w:pos="990"/>
              </w:tabs>
            </w:pPr>
            <w:r>
              <w:t>RingCentral UCaaS Management</w:t>
            </w:r>
          </w:p>
          <w:p w14:paraId="2CB4FBBA" w14:textId="69ECDC82" w:rsidR="003D469E" w:rsidRDefault="003D469E" w:rsidP="003D469E">
            <w:pPr>
              <w:pStyle w:val="ListParagraph"/>
              <w:numPr>
                <w:ilvl w:val="0"/>
                <w:numId w:val="11"/>
              </w:numPr>
              <w:tabs>
                <w:tab w:val="left" w:pos="990"/>
              </w:tabs>
            </w:pPr>
            <w:r>
              <w:t>VeloCloud SD-WAN</w:t>
            </w:r>
          </w:p>
          <w:p w14:paraId="3A66015F" w14:textId="1E602771" w:rsidR="003D469E" w:rsidRDefault="003D469E" w:rsidP="003D469E">
            <w:pPr>
              <w:pStyle w:val="ListParagraph"/>
              <w:numPr>
                <w:ilvl w:val="0"/>
                <w:numId w:val="11"/>
              </w:numPr>
              <w:tabs>
                <w:tab w:val="left" w:pos="990"/>
              </w:tabs>
            </w:pPr>
            <w:r>
              <w:t>Avaya PBX/Call Center Elite</w:t>
            </w:r>
          </w:p>
          <w:p w14:paraId="69D5E042" w14:textId="4D092562" w:rsidR="003D469E" w:rsidRDefault="003D469E" w:rsidP="003D469E">
            <w:pPr>
              <w:pStyle w:val="ListParagraph"/>
              <w:numPr>
                <w:ilvl w:val="0"/>
                <w:numId w:val="11"/>
              </w:numPr>
              <w:tabs>
                <w:tab w:val="left" w:pos="990"/>
              </w:tabs>
            </w:pPr>
            <w:r>
              <w:t>Iwatsu Adix Phone System</w:t>
            </w:r>
          </w:p>
          <w:p w14:paraId="7FEEE18F" w14:textId="038EB0B2" w:rsidR="009E6453" w:rsidRDefault="009E6453" w:rsidP="009E6453">
            <w:pPr>
              <w:pStyle w:val="ListParagraph"/>
              <w:numPr>
                <w:ilvl w:val="0"/>
                <w:numId w:val="11"/>
              </w:numPr>
              <w:tabs>
                <w:tab w:val="left" w:pos="990"/>
              </w:tabs>
            </w:pPr>
            <w:r>
              <w:t>Microsoft Windows Server 2008/2012/2016</w:t>
            </w:r>
          </w:p>
          <w:p w14:paraId="41B55C7A" w14:textId="77777777" w:rsidR="003D469E" w:rsidRDefault="003D469E" w:rsidP="003D469E">
            <w:pPr>
              <w:pStyle w:val="ListParagraph"/>
              <w:numPr>
                <w:ilvl w:val="0"/>
                <w:numId w:val="11"/>
              </w:numPr>
              <w:tabs>
                <w:tab w:val="left" w:pos="990"/>
              </w:tabs>
            </w:pPr>
            <w:r>
              <w:t>Microsoft Exchange Server 2010</w:t>
            </w:r>
            <w:r>
              <w:br/>
              <w:t>including DAG setup</w:t>
            </w:r>
          </w:p>
          <w:p w14:paraId="65A98F82" w14:textId="77777777" w:rsidR="003D469E" w:rsidRDefault="003D469E" w:rsidP="003D469E">
            <w:pPr>
              <w:pStyle w:val="ListParagraph"/>
              <w:numPr>
                <w:ilvl w:val="0"/>
                <w:numId w:val="11"/>
              </w:numPr>
              <w:tabs>
                <w:tab w:val="left" w:pos="990"/>
              </w:tabs>
            </w:pPr>
            <w:r>
              <w:t>Microsoft SQL Server</w:t>
            </w:r>
          </w:p>
          <w:p w14:paraId="34F34A3D" w14:textId="0275BDF6" w:rsidR="003D469E" w:rsidRDefault="003D469E" w:rsidP="003D469E">
            <w:pPr>
              <w:pStyle w:val="ListParagraph"/>
              <w:numPr>
                <w:ilvl w:val="0"/>
                <w:numId w:val="11"/>
              </w:numPr>
              <w:tabs>
                <w:tab w:val="left" w:pos="990"/>
              </w:tabs>
            </w:pPr>
            <w:r>
              <w:t xml:space="preserve">Microsoft Office </w:t>
            </w:r>
            <w:r w:rsidR="007A5CEA">
              <w:t>SharePoint</w:t>
            </w:r>
            <w:r>
              <w:t xml:space="preserve"> Server</w:t>
            </w:r>
          </w:p>
          <w:p w14:paraId="7473E218" w14:textId="683290CF" w:rsidR="003D469E" w:rsidRDefault="003D469E" w:rsidP="003D469E">
            <w:pPr>
              <w:pStyle w:val="ListParagraph"/>
              <w:numPr>
                <w:ilvl w:val="0"/>
                <w:numId w:val="11"/>
              </w:numPr>
              <w:tabs>
                <w:tab w:val="left" w:pos="990"/>
              </w:tabs>
            </w:pPr>
            <w:r>
              <w:t>Active Directory</w:t>
            </w:r>
          </w:p>
          <w:p w14:paraId="1663D76C" w14:textId="77777777" w:rsidR="003D469E" w:rsidRDefault="003D469E" w:rsidP="003D469E">
            <w:pPr>
              <w:pStyle w:val="ListParagraph"/>
              <w:numPr>
                <w:ilvl w:val="0"/>
                <w:numId w:val="11"/>
              </w:numPr>
              <w:tabs>
                <w:tab w:val="left" w:pos="990"/>
              </w:tabs>
            </w:pPr>
            <w:r>
              <w:t>Microsoft Windows 7/10</w:t>
            </w:r>
          </w:p>
          <w:p w14:paraId="1CB5AE0E" w14:textId="77777777" w:rsidR="003D469E" w:rsidRDefault="003D469E" w:rsidP="003D469E">
            <w:pPr>
              <w:pStyle w:val="ListParagraph"/>
              <w:numPr>
                <w:ilvl w:val="0"/>
                <w:numId w:val="11"/>
              </w:numPr>
              <w:tabs>
                <w:tab w:val="left" w:pos="990"/>
              </w:tabs>
            </w:pPr>
            <w:r>
              <w:t>Citrix Metaframe / XenApp 5</w:t>
            </w:r>
          </w:p>
          <w:p w14:paraId="00E301F7" w14:textId="77777777" w:rsidR="003D469E" w:rsidRDefault="003D469E" w:rsidP="003D469E">
            <w:pPr>
              <w:pStyle w:val="ListParagraph"/>
              <w:numPr>
                <w:ilvl w:val="0"/>
                <w:numId w:val="11"/>
              </w:numPr>
              <w:tabs>
                <w:tab w:val="left" w:pos="990"/>
              </w:tabs>
            </w:pPr>
            <w:r>
              <w:t>VMWare</w:t>
            </w:r>
          </w:p>
          <w:p w14:paraId="6070374A" w14:textId="3ED449D5" w:rsidR="009E6453" w:rsidRDefault="009E6453" w:rsidP="009E6453">
            <w:pPr>
              <w:pStyle w:val="ListParagraph"/>
              <w:numPr>
                <w:ilvl w:val="0"/>
                <w:numId w:val="11"/>
              </w:numPr>
              <w:tabs>
                <w:tab w:val="left" w:pos="990"/>
              </w:tabs>
            </w:pPr>
            <w:r>
              <w:t>MobileIron MDM System</w:t>
            </w:r>
          </w:p>
          <w:p w14:paraId="71214BB7" w14:textId="09D4F7C1" w:rsidR="003D469E" w:rsidRDefault="003D469E" w:rsidP="009E6453">
            <w:pPr>
              <w:pStyle w:val="ListParagraph"/>
              <w:numPr>
                <w:ilvl w:val="0"/>
                <w:numId w:val="11"/>
              </w:numPr>
              <w:tabs>
                <w:tab w:val="left" w:pos="990"/>
              </w:tabs>
            </w:pPr>
            <w:r>
              <w:t>SOTI MobiControl MDM System</w:t>
            </w:r>
          </w:p>
          <w:p w14:paraId="47C2D67E" w14:textId="7D938494" w:rsidR="009E6453" w:rsidRDefault="009E6453" w:rsidP="009E6453">
            <w:pPr>
              <w:pStyle w:val="ListParagraph"/>
              <w:numPr>
                <w:ilvl w:val="0"/>
                <w:numId w:val="11"/>
              </w:numPr>
              <w:tabs>
                <w:tab w:val="left" w:pos="990"/>
              </w:tabs>
            </w:pPr>
            <w:r>
              <w:t>Microsoft InTune</w:t>
            </w:r>
          </w:p>
          <w:p w14:paraId="1AA4E080" w14:textId="77777777" w:rsidR="009E6453" w:rsidRDefault="009E6453" w:rsidP="009E6453">
            <w:pPr>
              <w:pStyle w:val="ListParagraph"/>
              <w:numPr>
                <w:ilvl w:val="0"/>
                <w:numId w:val="11"/>
              </w:numPr>
              <w:tabs>
                <w:tab w:val="left" w:pos="990"/>
              </w:tabs>
            </w:pPr>
            <w:r>
              <w:t>HP Lefthand SANs</w:t>
            </w:r>
          </w:p>
          <w:p w14:paraId="32DB1F8E" w14:textId="7361E8FE" w:rsidR="009E6453" w:rsidRDefault="009E6453" w:rsidP="009E6453">
            <w:pPr>
              <w:pStyle w:val="ListParagraph"/>
              <w:numPr>
                <w:ilvl w:val="0"/>
                <w:numId w:val="11"/>
              </w:numPr>
              <w:tabs>
                <w:tab w:val="left" w:pos="990"/>
              </w:tabs>
            </w:pPr>
            <w:r>
              <w:t>Netapp Storevault SAN</w:t>
            </w:r>
          </w:p>
          <w:p w14:paraId="5B1964C7" w14:textId="783C066C" w:rsidR="009E6453" w:rsidRDefault="009E6453" w:rsidP="009E6453">
            <w:pPr>
              <w:pStyle w:val="ListParagraph"/>
              <w:numPr>
                <w:ilvl w:val="0"/>
                <w:numId w:val="11"/>
              </w:numPr>
              <w:tabs>
                <w:tab w:val="left" w:pos="990"/>
              </w:tabs>
            </w:pPr>
            <w:r>
              <w:t>Netapp Filers</w:t>
            </w:r>
          </w:p>
          <w:p w14:paraId="0A8B2972" w14:textId="0F4C0B80" w:rsidR="009E6453" w:rsidRDefault="009E6453" w:rsidP="009E6453">
            <w:pPr>
              <w:pStyle w:val="ListParagraph"/>
              <w:numPr>
                <w:ilvl w:val="0"/>
                <w:numId w:val="11"/>
              </w:numPr>
              <w:tabs>
                <w:tab w:val="left" w:pos="990"/>
              </w:tabs>
            </w:pPr>
            <w:r>
              <w:t>IBM Fiber SAN</w:t>
            </w:r>
          </w:p>
          <w:p w14:paraId="4CC88ACE" w14:textId="77777777" w:rsidR="009E6453" w:rsidRDefault="009E6453" w:rsidP="009E6453">
            <w:pPr>
              <w:pStyle w:val="ListParagraph"/>
              <w:numPr>
                <w:ilvl w:val="0"/>
                <w:numId w:val="11"/>
              </w:numPr>
              <w:tabs>
                <w:tab w:val="left" w:pos="990"/>
              </w:tabs>
            </w:pPr>
            <w:r>
              <w:t>Industrial networking/security</w:t>
            </w:r>
          </w:p>
          <w:p w14:paraId="3B44FF11" w14:textId="77777777" w:rsidR="00BF2CC9" w:rsidRDefault="00BF2CC9" w:rsidP="009E6453">
            <w:pPr>
              <w:pStyle w:val="ListParagraph"/>
              <w:numPr>
                <w:ilvl w:val="0"/>
                <w:numId w:val="11"/>
              </w:numPr>
              <w:tabs>
                <w:tab w:val="left" w:pos="990"/>
              </w:tabs>
            </w:pPr>
            <w:r>
              <w:t>Tandberg Video Conferencing</w:t>
            </w:r>
          </w:p>
          <w:p w14:paraId="129E9625" w14:textId="77777777" w:rsidR="003D469E" w:rsidRDefault="003D469E" w:rsidP="003D469E">
            <w:pPr>
              <w:pStyle w:val="ListParagraph"/>
              <w:numPr>
                <w:ilvl w:val="0"/>
                <w:numId w:val="11"/>
              </w:numPr>
              <w:tabs>
                <w:tab w:val="left" w:pos="990"/>
              </w:tabs>
            </w:pPr>
            <w:r>
              <w:t>SecureLogix ETM</w:t>
            </w:r>
          </w:p>
          <w:p w14:paraId="64225CC6" w14:textId="77777777" w:rsidR="003D469E" w:rsidRDefault="003D469E" w:rsidP="003D469E">
            <w:pPr>
              <w:tabs>
                <w:tab w:val="left" w:pos="990"/>
              </w:tabs>
            </w:pPr>
          </w:p>
          <w:p w14:paraId="0226CC27" w14:textId="3B12540B" w:rsidR="003D469E" w:rsidRDefault="003D469E" w:rsidP="003D469E">
            <w:pPr>
              <w:tabs>
                <w:tab w:val="left" w:pos="990"/>
              </w:tabs>
            </w:pPr>
          </w:p>
          <w:p w14:paraId="492F0C14" w14:textId="2CEF2C31" w:rsidR="00DB2126" w:rsidRDefault="00DB2126" w:rsidP="003D469E">
            <w:pPr>
              <w:tabs>
                <w:tab w:val="left" w:pos="990"/>
              </w:tabs>
            </w:pPr>
          </w:p>
          <w:p w14:paraId="6E7F0DDE" w14:textId="77777777" w:rsidR="00DB2126" w:rsidRDefault="00DB2126" w:rsidP="003D469E">
            <w:pPr>
              <w:tabs>
                <w:tab w:val="left" w:pos="990"/>
              </w:tabs>
            </w:pPr>
          </w:p>
          <w:p w14:paraId="2F0F97F4" w14:textId="5F53C6D7" w:rsidR="003D469E" w:rsidRPr="003D469E" w:rsidRDefault="003D469E" w:rsidP="003D469E">
            <w:pPr>
              <w:pStyle w:val="Heading2"/>
              <w:rPr>
                <w:color w:val="548AB7" w:themeColor="accent1" w:themeShade="BF"/>
                <w:szCs w:val="24"/>
              </w:rPr>
            </w:pPr>
            <w:r>
              <w:rPr>
                <w:color w:val="548AB7" w:themeColor="accent1" w:themeShade="BF"/>
                <w:szCs w:val="24"/>
              </w:rPr>
              <w:t>PERSONAL BIO</w:t>
            </w:r>
          </w:p>
          <w:p w14:paraId="3BAA66CB" w14:textId="1F17626B" w:rsidR="003D469E" w:rsidRDefault="007A5CEA" w:rsidP="003D469E">
            <w:pPr>
              <w:tabs>
                <w:tab w:val="left" w:pos="990"/>
              </w:tabs>
            </w:pPr>
            <w:r>
              <w:t>I live in the greater Charlotte area with my wife of 23 years and our 4 children. I enjoy hunting, fishing, and watching football (Boomer Sooner). I enjoy spending time with my family more than anything but have found time to participate in community events and serve our community as the president of our HOA from 2016 – 2018.</w:t>
            </w:r>
          </w:p>
          <w:p w14:paraId="2711A914" w14:textId="77777777" w:rsidR="007A5CEA" w:rsidRDefault="007A5CEA" w:rsidP="003D469E">
            <w:pPr>
              <w:tabs>
                <w:tab w:val="left" w:pos="990"/>
              </w:tabs>
            </w:pPr>
          </w:p>
          <w:p w14:paraId="156C7D59" w14:textId="77777777" w:rsidR="007A5CEA" w:rsidRDefault="007A5CEA" w:rsidP="003D469E">
            <w:pPr>
              <w:tabs>
                <w:tab w:val="left" w:pos="990"/>
              </w:tabs>
            </w:pPr>
          </w:p>
          <w:p w14:paraId="012BA152" w14:textId="77777777" w:rsidR="007A5CEA" w:rsidRDefault="007A5CEA" w:rsidP="003D469E">
            <w:pPr>
              <w:tabs>
                <w:tab w:val="left" w:pos="990"/>
              </w:tabs>
            </w:pPr>
          </w:p>
          <w:p w14:paraId="679562DC" w14:textId="77777777" w:rsidR="007A5CEA" w:rsidRDefault="007A5CEA" w:rsidP="003D469E">
            <w:pPr>
              <w:tabs>
                <w:tab w:val="left" w:pos="990"/>
              </w:tabs>
            </w:pPr>
          </w:p>
          <w:p w14:paraId="054ECD68" w14:textId="77777777" w:rsidR="007A5CEA" w:rsidRDefault="007A5CEA" w:rsidP="003D469E">
            <w:pPr>
              <w:tabs>
                <w:tab w:val="left" w:pos="990"/>
              </w:tabs>
            </w:pPr>
          </w:p>
          <w:p w14:paraId="70FE2012" w14:textId="77777777" w:rsidR="007A5CEA" w:rsidRDefault="007A5CEA" w:rsidP="003D469E">
            <w:pPr>
              <w:tabs>
                <w:tab w:val="left" w:pos="990"/>
              </w:tabs>
            </w:pPr>
          </w:p>
          <w:p w14:paraId="7750CD49" w14:textId="77777777" w:rsidR="007A5CEA" w:rsidRDefault="007A5CEA" w:rsidP="003D469E">
            <w:pPr>
              <w:tabs>
                <w:tab w:val="left" w:pos="990"/>
              </w:tabs>
            </w:pPr>
          </w:p>
          <w:p w14:paraId="4747E6EB" w14:textId="77777777" w:rsidR="007A5CEA" w:rsidRDefault="007A5CEA" w:rsidP="003D469E">
            <w:pPr>
              <w:tabs>
                <w:tab w:val="left" w:pos="990"/>
              </w:tabs>
            </w:pPr>
          </w:p>
          <w:p w14:paraId="466F13FA" w14:textId="77777777" w:rsidR="007A5CEA" w:rsidRDefault="007A5CEA" w:rsidP="003D469E">
            <w:pPr>
              <w:tabs>
                <w:tab w:val="left" w:pos="990"/>
              </w:tabs>
            </w:pPr>
          </w:p>
          <w:p w14:paraId="6E596DC6" w14:textId="77777777" w:rsidR="007A5CEA" w:rsidRDefault="007A5CEA" w:rsidP="003D469E">
            <w:pPr>
              <w:tabs>
                <w:tab w:val="left" w:pos="990"/>
              </w:tabs>
            </w:pPr>
          </w:p>
          <w:p w14:paraId="4832247C" w14:textId="77777777" w:rsidR="007A5CEA" w:rsidRDefault="007A5CEA" w:rsidP="003D469E">
            <w:pPr>
              <w:tabs>
                <w:tab w:val="left" w:pos="990"/>
              </w:tabs>
            </w:pPr>
          </w:p>
          <w:p w14:paraId="2D452E24" w14:textId="77777777" w:rsidR="007A5CEA" w:rsidRDefault="007A5CEA" w:rsidP="003D469E">
            <w:pPr>
              <w:tabs>
                <w:tab w:val="left" w:pos="990"/>
              </w:tabs>
            </w:pPr>
          </w:p>
          <w:p w14:paraId="15C772FF" w14:textId="77777777" w:rsidR="007A5CEA" w:rsidRDefault="007A5CEA" w:rsidP="003D469E">
            <w:pPr>
              <w:tabs>
                <w:tab w:val="left" w:pos="990"/>
              </w:tabs>
            </w:pPr>
          </w:p>
          <w:p w14:paraId="71A732DC" w14:textId="77777777" w:rsidR="007A5CEA" w:rsidRDefault="007A5CEA" w:rsidP="003D469E">
            <w:pPr>
              <w:tabs>
                <w:tab w:val="left" w:pos="990"/>
              </w:tabs>
            </w:pPr>
          </w:p>
          <w:p w14:paraId="46F040F1" w14:textId="77777777" w:rsidR="007A5CEA" w:rsidRDefault="007A5CEA" w:rsidP="003D469E">
            <w:pPr>
              <w:tabs>
                <w:tab w:val="left" w:pos="990"/>
              </w:tabs>
            </w:pPr>
          </w:p>
          <w:p w14:paraId="1321211D" w14:textId="77777777" w:rsidR="007A5CEA" w:rsidRDefault="007A5CEA" w:rsidP="003D469E">
            <w:pPr>
              <w:tabs>
                <w:tab w:val="left" w:pos="990"/>
              </w:tabs>
            </w:pPr>
          </w:p>
          <w:p w14:paraId="13E78CED" w14:textId="77777777" w:rsidR="007A5CEA" w:rsidRDefault="007A5CEA" w:rsidP="003D469E">
            <w:pPr>
              <w:tabs>
                <w:tab w:val="left" w:pos="990"/>
              </w:tabs>
            </w:pPr>
          </w:p>
          <w:p w14:paraId="2B2D7DBF" w14:textId="77777777" w:rsidR="007A5CEA" w:rsidRDefault="007A5CEA" w:rsidP="003D469E">
            <w:pPr>
              <w:tabs>
                <w:tab w:val="left" w:pos="990"/>
              </w:tabs>
            </w:pPr>
          </w:p>
          <w:p w14:paraId="606D191F" w14:textId="77777777" w:rsidR="007A5CEA" w:rsidRDefault="007A5CEA" w:rsidP="003D469E">
            <w:pPr>
              <w:tabs>
                <w:tab w:val="left" w:pos="990"/>
              </w:tabs>
            </w:pPr>
          </w:p>
          <w:p w14:paraId="7146BC68" w14:textId="77777777" w:rsidR="007A5CEA" w:rsidRDefault="007A5CEA" w:rsidP="003D469E">
            <w:pPr>
              <w:tabs>
                <w:tab w:val="left" w:pos="990"/>
              </w:tabs>
            </w:pPr>
          </w:p>
          <w:p w14:paraId="20644E28" w14:textId="77777777" w:rsidR="007A5CEA" w:rsidRDefault="007A5CEA" w:rsidP="003D469E">
            <w:pPr>
              <w:tabs>
                <w:tab w:val="left" w:pos="990"/>
              </w:tabs>
            </w:pPr>
          </w:p>
          <w:p w14:paraId="69D0F5E6" w14:textId="77777777" w:rsidR="007A5CEA" w:rsidRDefault="007A5CEA" w:rsidP="003D469E">
            <w:pPr>
              <w:tabs>
                <w:tab w:val="left" w:pos="990"/>
              </w:tabs>
            </w:pPr>
          </w:p>
          <w:p w14:paraId="2A516FAE" w14:textId="77777777" w:rsidR="007A5CEA" w:rsidRDefault="007A5CEA" w:rsidP="003D469E">
            <w:pPr>
              <w:tabs>
                <w:tab w:val="left" w:pos="990"/>
              </w:tabs>
            </w:pPr>
          </w:p>
          <w:p w14:paraId="64B7D8C5" w14:textId="77777777" w:rsidR="007A5CEA" w:rsidRDefault="007A5CEA" w:rsidP="003D469E">
            <w:pPr>
              <w:tabs>
                <w:tab w:val="left" w:pos="990"/>
              </w:tabs>
            </w:pPr>
          </w:p>
          <w:p w14:paraId="3D42C1BC" w14:textId="77777777" w:rsidR="007A5CEA" w:rsidRDefault="007A5CEA" w:rsidP="003D469E">
            <w:pPr>
              <w:tabs>
                <w:tab w:val="left" w:pos="990"/>
              </w:tabs>
            </w:pPr>
          </w:p>
          <w:p w14:paraId="6FAFD3CD" w14:textId="77777777" w:rsidR="007A5CEA" w:rsidRDefault="007A5CEA" w:rsidP="003D469E">
            <w:pPr>
              <w:tabs>
                <w:tab w:val="left" w:pos="990"/>
              </w:tabs>
            </w:pPr>
          </w:p>
          <w:p w14:paraId="60272FE4" w14:textId="77777777" w:rsidR="007A5CEA" w:rsidRDefault="007A5CEA" w:rsidP="003D469E">
            <w:pPr>
              <w:tabs>
                <w:tab w:val="left" w:pos="990"/>
              </w:tabs>
            </w:pPr>
          </w:p>
          <w:p w14:paraId="76E48347" w14:textId="77777777" w:rsidR="007A5CEA" w:rsidRDefault="007A5CEA" w:rsidP="003D469E">
            <w:pPr>
              <w:tabs>
                <w:tab w:val="left" w:pos="990"/>
              </w:tabs>
            </w:pPr>
          </w:p>
          <w:p w14:paraId="3D45DB2E" w14:textId="77777777" w:rsidR="007A5CEA" w:rsidRDefault="007A5CEA" w:rsidP="003D469E">
            <w:pPr>
              <w:tabs>
                <w:tab w:val="left" w:pos="990"/>
              </w:tabs>
            </w:pPr>
          </w:p>
          <w:p w14:paraId="70552B0F" w14:textId="77777777" w:rsidR="007A5CEA" w:rsidRDefault="007A5CEA" w:rsidP="003D469E">
            <w:pPr>
              <w:tabs>
                <w:tab w:val="left" w:pos="990"/>
              </w:tabs>
            </w:pPr>
          </w:p>
          <w:p w14:paraId="5AF2667C" w14:textId="77777777" w:rsidR="007A5CEA" w:rsidRDefault="007A5CEA" w:rsidP="003D469E">
            <w:pPr>
              <w:tabs>
                <w:tab w:val="left" w:pos="990"/>
              </w:tabs>
            </w:pPr>
          </w:p>
          <w:p w14:paraId="1BE65017" w14:textId="77777777" w:rsidR="007A5CEA" w:rsidRDefault="007A5CEA" w:rsidP="003D469E">
            <w:pPr>
              <w:tabs>
                <w:tab w:val="left" w:pos="990"/>
              </w:tabs>
            </w:pPr>
          </w:p>
          <w:p w14:paraId="78D14280" w14:textId="77777777" w:rsidR="007A5CEA" w:rsidRDefault="007A5CEA" w:rsidP="003D469E">
            <w:pPr>
              <w:tabs>
                <w:tab w:val="left" w:pos="990"/>
              </w:tabs>
            </w:pPr>
          </w:p>
          <w:p w14:paraId="12F7CA4D" w14:textId="77777777" w:rsidR="007A5CEA" w:rsidRDefault="007A5CEA" w:rsidP="003D469E">
            <w:pPr>
              <w:tabs>
                <w:tab w:val="left" w:pos="990"/>
              </w:tabs>
            </w:pPr>
          </w:p>
          <w:p w14:paraId="18675C68" w14:textId="77777777" w:rsidR="007A5CEA" w:rsidRDefault="007A5CEA" w:rsidP="003D469E">
            <w:pPr>
              <w:tabs>
                <w:tab w:val="left" w:pos="990"/>
              </w:tabs>
            </w:pPr>
          </w:p>
          <w:p w14:paraId="0A38422C" w14:textId="1B43F516" w:rsidR="007A5CEA" w:rsidRDefault="007A5CEA" w:rsidP="003D469E">
            <w:pPr>
              <w:tabs>
                <w:tab w:val="left" w:pos="990"/>
              </w:tabs>
            </w:pPr>
          </w:p>
        </w:tc>
        <w:tc>
          <w:tcPr>
            <w:tcW w:w="589" w:type="dxa"/>
          </w:tcPr>
          <w:p w14:paraId="2B4F3D5F" w14:textId="77777777" w:rsidR="00EB37E7" w:rsidRDefault="00EB37E7" w:rsidP="000C45FF">
            <w:pPr>
              <w:tabs>
                <w:tab w:val="left" w:pos="990"/>
              </w:tabs>
            </w:pPr>
          </w:p>
        </w:tc>
        <w:tc>
          <w:tcPr>
            <w:tcW w:w="6565" w:type="dxa"/>
          </w:tcPr>
          <w:p w14:paraId="4430A04A" w14:textId="188211A0" w:rsidR="00292B77" w:rsidRDefault="00292B77" w:rsidP="004675A7">
            <w:pPr>
              <w:pStyle w:val="Title"/>
              <w:rPr>
                <w:sz w:val="28"/>
              </w:rPr>
            </w:pPr>
          </w:p>
          <w:p w14:paraId="50EAD954" w14:textId="5CA039D0" w:rsidR="00292B77" w:rsidRDefault="00292B77" w:rsidP="00292B77"/>
          <w:p w14:paraId="09D6D9A6" w14:textId="77777777" w:rsidR="00292B77" w:rsidRPr="00292B77" w:rsidRDefault="00292B77" w:rsidP="00292B77"/>
          <w:p w14:paraId="1E9DED72" w14:textId="714A2314" w:rsidR="004675A7" w:rsidRDefault="004675A7" w:rsidP="004675A7">
            <w:pPr>
              <w:pStyle w:val="Title"/>
            </w:pPr>
            <w:r>
              <w:t>ROBERT</w:t>
            </w:r>
            <w:r>
              <w:br/>
              <w:t>FRANKS</w:t>
            </w:r>
          </w:p>
          <w:p w14:paraId="7E16155D" w14:textId="2687C5E0" w:rsidR="004675A7" w:rsidRDefault="004675A7" w:rsidP="004675A7">
            <w:pPr>
              <w:tabs>
                <w:tab w:val="left" w:pos="990"/>
              </w:tabs>
            </w:pPr>
            <w:r w:rsidRPr="00294A57">
              <w:rPr>
                <w:color w:val="000000" w:themeColor="text1"/>
                <w:spacing w:val="1"/>
                <w:w w:val="46"/>
                <w:sz w:val="32"/>
                <w:szCs w:val="28"/>
                <w:fitText w:val="2159" w:id="1930665472"/>
              </w:rPr>
              <w:t>LEADER, TECHNOLOGY EXPER</w:t>
            </w:r>
            <w:r w:rsidRPr="00294A57">
              <w:rPr>
                <w:color w:val="000000" w:themeColor="text1"/>
                <w:spacing w:val="9"/>
                <w:w w:val="46"/>
                <w:sz w:val="32"/>
                <w:szCs w:val="28"/>
                <w:fitText w:val="2159" w:id="1930665472"/>
              </w:rPr>
              <w:t>T</w:t>
            </w:r>
          </w:p>
          <w:sdt>
            <w:sdtPr>
              <w:id w:val="1049110328"/>
              <w:placeholder>
                <w:docPart w:val="9C6964735A4941579D15A334AFCCC243"/>
              </w:placeholder>
              <w:temporary/>
              <w:showingPlcHdr/>
              <w15:appearance w15:val="hidden"/>
            </w:sdtPr>
            <w:sdtEndPr/>
            <w:sdtContent>
              <w:p w14:paraId="626E1D68" w14:textId="77777777" w:rsidR="004675A7" w:rsidRDefault="004675A7" w:rsidP="004675A7">
                <w:pPr>
                  <w:pStyle w:val="Heading2"/>
                  <w:rPr>
                    <w:rFonts w:asciiTheme="minorHAnsi" w:eastAsiaTheme="minorEastAsia" w:hAnsiTheme="minorHAnsi" w:cstheme="minorBidi"/>
                    <w:b w:val="0"/>
                    <w:bCs w:val="0"/>
                    <w:caps w:val="0"/>
                    <w:sz w:val="18"/>
                    <w:szCs w:val="22"/>
                  </w:rPr>
                </w:pPr>
                <w:r w:rsidRPr="00036450">
                  <w:t>EDUCATION</w:t>
                </w:r>
              </w:p>
            </w:sdtContent>
          </w:sdt>
          <w:p w14:paraId="75BCC95C" w14:textId="77777777" w:rsidR="004675A7" w:rsidRPr="00036450" w:rsidRDefault="004675A7" w:rsidP="004675A7">
            <w:pPr>
              <w:pStyle w:val="Heading4"/>
            </w:pPr>
            <w:r w:rsidRPr="00C0530F">
              <w:t>Thayer Leader Development Group at West Point</w:t>
            </w:r>
          </w:p>
          <w:p w14:paraId="6685CDDF" w14:textId="77777777" w:rsidR="004675A7" w:rsidRPr="00B359E4" w:rsidRDefault="004675A7" w:rsidP="004675A7">
            <w:pPr>
              <w:pStyle w:val="Date"/>
            </w:pPr>
            <w:r>
              <w:t>March 2018</w:t>
            </w:r>
          </w:p>
          <w:p w14:paraId="3637E32A" w14:textId="22932998" w:rsidR="004675A7" w:rsidRDefault="004675A7" w:rsidP="004675A7">
            <w:r>
              <w:t xml:space="preserve">Leadership training led by </w:t>
            </w:r>
            <w:r w:rsidRPr="009C59AA">
              <w:t>Lieutenant General Frank Kearney</w:t>
            </w:r>
            <w:r>
              <w:t xml:space="preserve">, </w:t>
            </w:r>
            <w:r w:rsidRPr="009C59AA">
              <w:t>Major General John Batiste</w:t>
            </w:r>
            <w:r>
              <w:t>, and other distinguished officers</w:t>
            </w:r>
            <w:r w:rsidR="00023589">
              <w:t xml:space="preserve"> at the Military Academy at West Point.</w:t>
            </w:r>
          </w:p>
          <w:p w14:paraId="1912A577" w14:textId="77777777" w:rsidR="004675A7" w:rsidRDefault="00294A57" w:rsidP="004675A7">
            <w:pPr>
              <w:rPr>
                <w:sz w:val="12"/>
              </w:rPr>
            </w:pPr>
            <w:hyperlink r:id="rId14" w:history="1">
              <w:r w:rsidR="004675A7" w:rsidRPr="00D64BB4">
                <w:rPr>
                  <w:rStyle w:val="Hyperlink"/>
                  <w:sz w:val="12"/>
                </w:rPr>
                <w:t>https://www.thayerleaderdevelopment.com/people/faculty/lieutenant-general-frank-kearney</w:t>
              </w:r>
            </w:hyperlink>
          </w:p>
          <w:p w14:paraId="7B628C96" w14:textId="77777777" w:rsidR="004675A7" w:rsidRDefault="00294A57" w:rsidP="004675A7">
            <w:pPr>
              <w:rPr>
                <w:rStyle w:val="Hyperlink"/>
                <w:sz w:val="12"/>
              </w:rPr>
            </w:pPr>
            <w:hyperlink r:id="rId15" w:history="1">
              <w:r w:rsidR="004675A7" w:rsidRPr="00D64BB4">
                <w:rPr>
                  <w:rStyle w:val="Hyperlink"/>
                  <w:sz w:val="12"/>
                </w:rPr>
                <w:t>https://www.thayerleaderdevelopment.com/people/faculty/major-general-john-batiste</w:t>
              </w:r>
            </w:hyperlink>
          </w:p>
          <w:p w14:paraId="0EB845D7" w14:textId="77777777" w:rsidR="004675A7" w:rsidRDefault="004675A7" w:rsidP="004675A7"/>
          <w:p w14:paraId="13958302" w14:textId="28C1E8A0" w:rsidR="00853010" w:rsidRDefault="00853010" w:rsidP="004675A7">
            <w:pPr>
              <w:rPr>
                <w:b/>
              </w:rPr>
            </w:pPr>
            <w:r>
              <w:rPr>
                <w:b/>
              </w:rPr>
              <w:t>ClearEdge Partners IT Deal Maker</w:t>
            </w:r>
          </w:p>
          <w:p w14:paraId="494BEA06" w14:textId="6ACC8A95" w:rsidR="00853010" w:rsidRDefault="00853010" w:rsidP="004675A7">
            <w:r>
              <w:t>April 2017</w:t>
            </w:r>
            <w:r>
              <w:br/>
              <w:t>In depth training on the art of deal negotiation and IT procurement.</w:t>
            </w:r>
          </w:p>
          <w:p w14:paraId="43ED75CF" w14:textId="6A215160" w:rsidR="00853010" w:rsidRPr="00853010" w:rsidRDefault="00853010" w:rsidP="004675A7">
            <w:pPr>
              <w:rPr>
                <w:rStyle w:val="Hyperlink"/>
                <w:sz w:val="12"/>
              </w:rPr>
            </w:pPr>
            <w:r w:rsidRPr="00853010">
              <w:rPr>
                <w:rStyle w:val="Hyperlink"/>
                <w:sz w:val="12"/>
              </w:rPr>
              <w:t>https://www.clearedgepartners.com/</w:t>
            </w:r>
          </w:p>
          <w:p w14:paraId="5C5B7263" w14:textId="77777777" w:rsidR="00853010" w:rsidRDefault="00853010" w:rsidP="004675A7">
            <w:pPr>
              <w:rPr>
                <w:b/>
              </w:rPr>
            </w:pPr>
          </w:p>
          <w:p w14:paraId="4E5BF995" w14:textId="69CF9A32" w:rsidR="004675A7" w:rsidRPr="00C207EC" w:rsidRDefault="004675A7" w:rsidP="004675A7">
            <w:pPr>
              <w:rPr>
                <w:b/>
              </w:rPr>
            </w:pPr>
            <w:r w:rsidRPr="00C207EC">
              <w:rPr>
                <w:b/>
              </w:rPr>
              <w:t>Management Strength &amp; Leadership Influence</w:t>
            </w:r>
          </w:p>
          <w:p w14:paraId="3982B6F9" w14:textId="60743519" w:rsidR="004675A7" w:rsidRDefault="00A523CB" w:rsidP="004675A7">
            <w:r>
              <w:t xml:space="preserve">November </w:t>
            </w:r>
            <w:r w:rsidR="004675A7">
              <w:t>2016</w:t>
            </w:r>
          </w:p>
          <w:p w14:paraId="66B2533C" w14:textId="77777777" w:rsidR="004675A7" w:rsidRDefault="004675A7" w:rsidP="004675A7">
            <w:r>
              <w:t xml:space="preserve">Leadership training led by LeadAdvantage principal </w:t>
            </w:r>
            <w:r w:rsidRPr="00C207EC">
              <w:t>Sherri Baldwin</w:t>
            </w:r>
            <w:r>
              <w:t xml:space="preserve"> and </w:t>
            </w:r>
            <w:r w:rsidRPr="00540E08">
              <w:t>Rick Vipperman</w:t>
            </w:r>
            <w:r>
              <w:t>.</w:t>
            </w:r>
          </w:p>
          <w:p w14:paraId="177ADBB5" w14:textId="27843FA0" w:rsidR="004675A7" w:rsidRDefault="00294A57" w:rsidP="004675A7">
            <w:pPr>
              <w:rPr>
                <w:rStyle w:val="Hyperlink"/>
                <w:sz w:val="12"/>
              </w:rPr>
            </w:pPr>
            <w:hyperlink r:id="rId16" w:history="1">
              <w:r w:rsidR="004675A7" w:rsidRPr="00D64BB4">
                <w:rPr>
                  <w:rStyle w:val="Hyperlink"/>
                  <w:sz w:val="12"/>
                </w:rPr>
                <w:t>http://leadadvantageinc.com/management-strength-leadership-influence</w:t>
              </w:r>
            </w:hyperlink>
          </w:p>
          <w:p w14:paraId="437AF0D7" w14:textId="2A83578C" w:rsidR="004675A7" w:rsidRDefault="004675A7" w:rsidP="004675A7"/>
          <w:p w14:paraId="0BC2552D" w14:textId="5FA98D3A" w:rsidR="00A523CB" w:rsidRDefault="00A523CB" w:rsidP="004675A7">
            <w:pPr>
              <w:rPr>
                <w:b/>
              </w:rPr>
            </w:pPr>
            <w:r>
              <w:rPr>
                <w:b/>
              </w:rPr>
              <w:t>Various Technical Training Courses / Certifications</w:t>
            </w:r>
          </w:p>
          <w:p w14:paraId="069BDD64" w14:textId="337CCB03" w:rsidR="00A523CB" w:rsidRDefault="00A523CB" w:rsidP="004675A7">
            <w:r>
              <w:t>1999 – Present</w:t>
            </w:r>
          </w:p>
          <w:p w14:paraId="00F80766" w14:textId="1802CB73" w:rsidR="00A523CB" w:rsidRDefault="009724A3" w:rsidP="004675A7">
            <w:r>
              <w:t xml:space="preserve">PaloAlto </w:t>
            </w:r>
            <w:r w:rsidR="003A15FA">
              <w:t xml:space="preserve">Firewall Configuration and Management </w:t>
            </w:r>
            <w:r w:rsidR="003A15FA" w:rsidRPr="000B61FD">
              <w:rPr>
                <w:color w:val="DD8047" w:themeColor="accent2"/>
              </w:rPr>
              <w:t>|</w:t>
            </w:r>
            <w:r w:rsidR="003A15FA">
              <w:t xml:space="preserve"> </w:t>
            </w:r>
            <w:r w:rsidR="004940E2">
              <w:t>Designing</w:t>
            </w:r>
            <w:r w:rsidR="00A70F37">
              <w:t xml:space="preserve"> and Administering Advanced Cisco Networks </w:t>
            </w:r>
            <w:r w:rsidR="00A70F37" w:rsidRPr="000B61FD">
              <w:rPr>
                <w:color w:val="DD8047" w:themeColor="accent2"/>
              </w:rPr>
              <w:t>|</w:t>
            </w:r>
            <w:r w:rsidR="00A70F37">
              <w:t xml:space="preserve"> </w:t>
            </w:r>
            <w:r w:rsidR="009E6453">
              <w:t xml:space="preserve">Avaya PBX Design </w:t>
            </w:r>
            <w:r w:rsidR="009E6453" w:rsidRPr="000B61FD">
              <w:rPr>
                <w:color w:val="DD8047" w:themeColor="accent2"/>
              </w:rPr>
              <w:t>|</w:t>
            </w:r>
            <w:r w:rsidR="009E6453">
              <w:t xml:space="preserve"> </w:t>
            </w:r>
            <w:r w:rsidR="00A523CB">
              <w:t xml:space="preserve">Microsoft Certified Professional (MCP) </w:t>
            </w:r>
            <w:r w:rsidR="00A523CB" w:rsidRPr="000B61FD">
              <w:rPr>
                <w:color w:val="DD8047" w:themeColor="accent2"/>
              </w:rPr>
              <w:t>|</w:t>
            </w:r>
            <w:r w:rsidR="00A523CB">
              <w:t xml:space="preserve"> Certified Netware Administrator (CNA) </w:t>
            </w:r>
            <w:r w:rsidR="00A523CB" w:rsidRPr="000B61FD">
              <w:rPr>
                <w:color w:val="DD8047" w:themeColor="accent2"/>
              </w:rPr>
              <w:t>|</w:t>
            </w:r>
            <w:r w:rsidR="00A523CB">
              <w:t xml:space="preserve"> Citrix Certified Administrator (CCA) </w:t>
            </w:r>
            <w:r w:rsidR="00A523CB" w:rsidRPr="000B61FD">
              <w:rPr>
                <w:color w:val="DD8047" w:themeColor="accent2"/>
              </w:rPr>
              <w:t>|</w:t>
            </w:r>
            <w:r w:rsidR="00A523CB">
              <w:t xml:space="preserve"> Citrix Certified Sales Professional (CCSP) </w:t>
            </w:r>
            <w:r w:rsidR="00A523CB" w:rsidRPr="000B61FD">
              <w:rPr>
                <w:color w:val="DD8047" w:themeColor="accent2"/>
              </w:rPr>
              <w:t>|</w:t>
            </w:r>
            <w:r w:rsidR="00A523CB">
              <w:t xml:space="preserve"> A+ Certified </w:t>
            </w:r>
            <w:r w:rsidR="00A523CB" w:rsidRPr="000B61FD">
              <w:rPr>
                <w:color w:val="DD8047" w:themeColor="accent2"/>
              </w:rPr>
              <w:t>|</w:t>
            </w:r>
            <w:r w:rsidR="00A523CB">
              <w:t xml:space="preserve"> Etc.</w:t>
            </w:r>
          </w:p>
          <w:p w14:paraId="4368B9D2" w14:textId="23AD95AB" w:rsidR="00A523CB" w:rsidRDefault="00A523CB" w:rsidP="004675A7"/>
          <w:p w14:paraId="55537592" w14:textId="3473CDEC" w:rsidR="00A523CB" w:rsidRDefault="00A523CB" w:rsidP="004675A7">
            <w:pPr>
              <w:rPr>
                <w:b/>
              </w:rPr>
            </w:pPr>
            <w:r>
              <w:rPr>
                <w:b/>
              </w:rPr>
              <w:t>Evangel University</w:t>
            </w:r>
          </w:p>
          <w:p w14:paraId="59AFA1F6" w14:textId="6EF3ADC5" w:rsidR="00A523CB" w:rsidRDefault="00A523CB" w:rsidP="004675A7">
            <w:r>
              <w:t>1995 – 1996</w:t>
            </w:r>
          </w:p>
          <w:p w14:paraId="44E6DFFC" w14:textId="46C7C7F5" w:rsidR="00A523CB" w:rsidRDefault="00A523CB" w:rsidP="004675A7">
            <w:r>
              <w:t>Major – Computer Science</w:t>
            </w:r>
          </w:p>
          <w:p w14:paraId="794ECE6D" w14:textId="054F2BDE" w:rsidR="00A523CB" w:rsidRDefault="00A523CB" w:rsidP="004675A7"/>
          <w:p w14:paraId="49529720" w14:textId="007C784D" w:rsidR="00C44A3C" w:rsidRDefault="00C44A3C" w:rsidP="004675A7"/>
          <w:p w14:paraId="421FD500" w14:textId="5A3B2F3A" w:rsidR="00C44A3C" w:rsidRDefault="00C44A3C" w:rsidP="004675A7"/>
          <w:p w14:paraId="07583D79" w14:textId="5FE949A9" w:rsidR="00C44A3C" w:rsidRDefault="00C44A3C" w:rsidP="004675A7"/>
          <w:p w14:paraId="16D20417" w14:textId="11F3B5A2" w:rsidR="00B16729" w:rsidRDefault="00B16729" w:rsidP="004675A7"/>
          <w:p w14:paraId="4D8BC212" w14:textId="05A10B8D" w:rsidR="00B16729" w:rsidRDefault="00B16729" w:rsidP="004675A7"/>
          <w:p w14:paraId="0E44DFFD" w14:textId="0351B67E" w:rsidR="00B16729" w:rsidRDefault="00B16729" w:rsidP="004675A7"/>
          <w:p w14:paraId="4E9C386D" w14:textId="77777777" w:rsidR="00B16729" w:rsidRDefault="00B16729" w:rsidP="004675A7"/>
          <w:p w14:paraId="75A45577" w14:textId="77777777" w:rsidR="00C44A3C" w:rsidRDefault="00C44A3C" w:rsidP="004675A7"/>
          <w:sdt>
            <w:sdtPr>
              <w:id w:val="1001553383"/>
              <w:placeholder>
                <w:docPart w:val="251D1FD2E89E418C973BC2BFA57B42F7"/>
              </w:placeholder>
              <w:temporary/>
              <w:showingPlcHdr/>
              <w15:appearance w15:val="hidden"/>
            </w:sdtPr>
            <w:sdtEndPr/>
            <w:sdtContent>
              <w:p w14:paraId="6F5C5C4F" w14:textId="77777777" w:rsidR="004675A7" w:rsidRDefault="004675A7" w:rsidP="004675A7">
                <w:pPr>
                  <w:pStyle w:val="Heading2"/>
                  <w:rPr>
                    <w:rFonts w:asciiTheme="minorHAnsi" w:eastAsiaTheme="minorEastAsia" w:hAnsiTheme="minorHAnsi" w:cstheme="minorBidi"/>
                    <w:b w:val="0"/>
                    <w:bCs w:val="0"/>
                    <w:caps w:val="0"/>
                    <w:sz w:val="18"/>
                    <w:szCs w:val="22"/>
                  </w:rPr>
                </w:pPr>
                <w:r w:rsidRPr="00036450">
                  <w:t>WORK EXPERIENCE</w:t>
                </w:r>
              </w:p>
            </w:sdtContent>
          </w:sdt>
          <w:p w14:paraId="174AAF14" w14:textId="038247F7" w:rsidR="004675A7" w:rsidRDefault="004675A7" w:rsidP="004675A7">
            <w:pPr>
              <w:pStyle w:val="Heading4"/>
              <w:rPr>
                <w:bCs/>
              </w:rPr>
            </w:pPr>
            <w:r>
              <w:t>National Gypsum Company –</w:t>
            </w:r>
            <w:r w:rsidRPr="00036450">
              <w:t xml:space="preserve"> </w:t>
            </w:r>
            <w:r>
              <w:t>Manager</w:t>
            </w:r>
            <w:r w:rsidR="00A026BE">
              <w:t xml:space="preserve"> of</w:t>
            </w:r>
            <w:r>
              <w:t xml:space="preserve"> Communications Services</w:t>
            </w:r>
          </w:p>
          <w:p w14:paraId="73B4810F" w14:textId="0A6AD439" w:rsidR="00B40CF2" w:rsidRDefault="00294A57" w:rsidP="004675A7">
            <w:pPr>
              <w:pStyle w:val="Date"/>
            </w:pPr>
            <w:hyperlink r:id="rId17" w:history="1">
              <w:r w:rsidR="00B40CF2" w:rsidRPr="00D64BB4">
                <w:rPr>
                  <w:rStyle w:val="Hyperlink"/>
                </w:rPr>
                <w:t>http://nationalgypsum.com/</w:t>
              </w:r>
            </w:hyperlink>
          </w:p>
          <w:p w14:paraId="272B47FE" w14:textId="6FDC5BA3" w:rsidR="004675A7" w:rsidRPr="00036450" w:rsidRDefault="004675A7" w:rsidP="004675A7">
            <w:pPr>
              <w:pStyle w:val="Date"/>
            </w:pPr>
            <w:r>
              <w:t xml:space="preserve">November 2010 </w:t>
            </w:r>
            <w:r w:rsidRPr="00036450">
              <w:t>–</w:t>
            </w:r>
            <w:r>
              <w:t xml:space="preserve"> Present</w:t>
            </w:r>
          </w:p>
          <w:p w14:paraId="67E06020" w14:textId="0E0ECE05" w:rsidR="00A026BE" w:rsidRDefault="00A026BE" w:rsidP="004675A7">
            <w:r>
              <w:t xml:space="preserve">At National Gypsum Company, I lead our IT Communications Team. Some of my </w:t>
            </w:r>
            <w:r w:rsidR="00C44A3C">
              <w:t xml:space="preserve">high-level </w:t>
            </w:r>
            <w:r>
              <w:t>areas of responsibility as it pertains to this role are:</w:t>
            </w:r>
          </w:p>
          <w:p w14:paraId="427597D1" w14:textId="5259942C" w:rsidR="004675A7" w:rsidRDefault="00A026BE" w:rsidP="00A026BE">
            <w:pPr>
              <w:pStyle w:val="ListParagraph"/>
              <w:numPr>
                <w:ilvl w:val="0"/>
                <w:numId w:val="1"/>
              </w:numPr>
            </w:pPr>
            <w:r>
              <w:t>Hire and build talent and knowledge on the team</w:t>
            </w:r>
          </w:p>
          <w:p w14:paraId="6FF9F326" w14:textId="6225772B" w:rsidR="00A026BE" w:rsidRDefault="00A026BE" w:rsidP="00A026BE">
            <w:pPr>
              <w:pStyle w:val="ListParagraph"/>
              <w:numPr>
                <w:ilvl w:val="0"/>
                <w:numId w:val="1"/>
              </w:numPr>
            </w:pPr>
            <w:r>
              <w:t>Deliver a stable IT infrastructure</w:t>
            </w:r>
            <w:r w:rsidR="00C44A3C">
              <w:t xml:space="preserve"> for the business</w:t>
            </w:r>
          </w:p>
          <w:p w14:paraId="712FEFB7" w14:textId="690AE5F9" w:rsidR="00C44A3C" w:rsidRDefault="00C44A3C" w:rsidP="00A026BE">
            <w:pPr>
              <w:pStyle w:val="ListParagraph"/>
              <w:numPr>
                <w:ilvl w:val="0"/>
                <w:numId w:val="1"/>
              </w:numPr>
            </w:pPr>
            <w:r>
              <w:t>Identify and deliver improvements that help the business succeed</w:t>
            </w:r>
          </w:p>
          <w:p w14:paraId="1425C015" w14:textId="0E726F2E" w:rsidR="00C44A3C" w:rsidRDefault="00C44A3C" w:rsidP="00C44A3C">
            <w:r>
              <w:t>Some of my team’s areas of responsibility include:</w:t>
            </w:r>
          </w:p>
          <w:p w14:paraId="571FF527" w14:textId="4A31FC0F" w:rsidR="00C44A3C" w:rsidRDefault="00C44A3C" w:rsidP="00C44A3C">
            <w:pPr>
              <w:pStyle w:val="ListParagraph"/>
              <w:numPr>
                <w:ilvl w:val="0"/>
                <w:numId w:val="2"/>
              </w:numPr>
            </w:pPr>
            <w:r>
              <w:t xml:space="preserve">LAN/WAN/Wireless for </w:t>
            </w:r>
            <w:r w:rsidR="00CB6AF9">
              <w:t xml:space="preserve">all </w:t>
            </w:r>
            <w:r>
              <w:t>35 sites across North America</w:t>
            </w:r>
          </w:p>
          <w:p w14:paraId="0CA77236" w14:textId="542C0E35" w:rsidR="00C44A3C" w:rsidRDefault="00C44A3C" w:rsidP="00C44A3C">
            <w:pPr>
              <w:pStyle w:val="ListParagraph"/>
              <w:numPr>
                <w:ilvl w:val="0"/>
                <w:numId w:val="2"/>
              </w:numPr>
            </w:pPr>
            <w:r>
              <w:t>Transport layer security (firewalls, NAC,</w:t>
            </w:r>
            <w:r w:rsidR="00A33D9A">
              <w:t xml:space="preserve"> SSL VPN,</w:t>
            </w:r>
            <w:r>
              <w:t xml:space="preserve"> etc.)</w:t>
            </w:r>
          </w:p>
          <w:p w14:paraId="2E86444B" w14:textId="075E9083" w:rsidR="00C44A3C" w:rsidRDefault="00C44A3C" w:rsidP="00C44A3C">
            <w:pPr>
              <w:pStyle w:val="ListParagraph"/>
              <w:numPr>
                <w:ilvl w:val="0"/>
                <w:numId w:val="2"/>
              </w:numPr>
            </w:pPr>
            <w:r>
              <w:t>Telephony services for all sites, including call center services</w:t>
            </w:r>
            <w:r w:rsidR="00A33D9A">
              <w:t xml:space="preserve"> and telephony security</w:t>
            </w:r>
          </w:p>
          <w:p w14:paraId="5A6C13AE" w14:textId="186D12B1" w:rsidR="00CB6AF9" w:rsidRDefault="00A33D9A" w:rsidP="00C44A3C">
            <w:pPr>
              <w:pStyle w:val="ListParagraph"/>
              <w:numPr>
                <w:ilvl w:val="0"/>
                <w:numId w:val="2"/>
              </w:numPr>
            </w:pPr>
            <w:r>
              <w:t>Corporate mobility services (MDM management, cellular provider management, etc.)</w:t>
            </w:r>
          </w:p>
          <w:p w14:paraId="2B72DB15" w14:textId="296D0FF6" w:rsidR="00A33D9A" w:rsidRDefault="00A33D9A" w:rsidP="00C44A3C">
            <w:pPr>
              <w:pStyle w:val="ListParagraph"/>
              <w:numPr>
                <w:ilvl w:val="0"/>
                <w:numId w:val="2"/>
              </w:numPr>
            </w:pPr>
            <w:r>
              <w:t xml:space="preserve">More exhaustive list provided </w:t>
            </w:r>
            <w:r w:rsidR="007E3572">
              <w:t>upon request</w:t>
            </w:r>
            <w:r>
              <w:t>.</w:t>
            </w:r>
          </w:p>
          <w:p w14:paraId="09DED6F0" w14:textId="1579A7D6" w:rsidR="00A33D9A" w:rsidRDefault="00A33D9A" w:rsidP="00A33D9A">
            <w:r>
              <w:t>Some of the projects I have led at National Gypsum include:</w:t>
            </w:r>
          </w:p>
          <w:p w14:paraId="77287A7B" w14:textId="179CA475" w:rsidR="00A33D9A" w:rsidRDefault="002C3761" w:rsidP="00A33D9A">
            <w:pPr>
              <w:pStyle w:val="ListParagraph"/>
              <w:numPr>
                <w:ilvl w:val="0"/>
                <w:numId w:val="3"/>
              </w:numPr>
            </w:pPr>
            <w:r>
              <w:t xml:space="preserve">Complete uplift of </w:t>
            </w:r>
            <w:r w:rsidR="00AF5DA1">
              <w:t>HQ Avaya PBX in 2012. This was a $300k project that involved new PBX hardware, new versions of PBX software, new call center software and application integration enablement. This was a very successful project that has allowed us to serve our customers well to this date.</w:t>
            </w:r>
          </w:p>
          <w:p w14:paraId="6F5DD9CB" w14:textId="1001F4DE" w:rsidR="00AF5DA1" w:rsidRDefault="004B33E3" w:rsidP="00A33D9A">
            <w:pPr>
              <w:pStyle w:val="ListParagraph"/>
              <w:numPr>
                <w:ilvl w:val="0"/>
                <w:numId w:val="3"/>
              </w:numPr>
            </w:pPr>
            <w:r>
              <w:t>Implement</w:t>
            </w:r>
            <w:r w:rsidR="001711E8">
              <w:t>ed</w:t>
            </w:r>
            <w:r>
              <w:t xml:space="preserve"> Proofpoint email security.</w:t>
            </w:r>
            <w:r w:rsidR="0016321B">
              <w:t xml:space="preserve"> This has significantly improved our security posture and has prevented many infections and loss of data by its unique sandboxing method (TAP).</w:t>
            </w:r>
          </w:p>
          <w:p w14:paraId="0E00BDC7" w14:textId="7302A91E" w:rsidR="0016321B" w:rsidRDefault="0016321B" w:rsidP="00A33D9A">
            <w:pPr>
              <w:pStyle w:val="ListParagraph"/>
              <w:numPr>
                <w:ilvl w:val="0"/>
                <w:numId w:val="3"/>
              </w:numPr>
            </w:pPr>
            <w:r>
              <w:t>Complete uplift of all datacenter</w:t>
            </w:r>
            <w:r w:rsidR="00C94A58">
              <w:t xml:space="preserve"> and HQ</w:t>
            </w:r>
            <w:r>
              <w:t xml:space="preserve"> networking and security in 2013. This was a </w:t>
            </w:r>
            <w:r w:rsidR="00C94A58">
              <w:t>large</w:t>
            </w:r>
            <w:r>
              <w:t xml:space="preserve"> project that replaced our core datacenter switch with a combination of a Cisco 6509e (Core) switch with multiple line and supervisor cards, two Cisco Nexus 5k (Distribution) switches paired with multiple Cisco Nexus 2k switches (top of rack), and multiple stacks of Cisco 2960 (access) switches</w:t>
            </w:r>
            <w:r w:rsidR="00C94A58">
              <w:t xml:space="preserve"> for non-datacenter endpoint connectivity. We also installed a Cisco WLC 5508 cluster and all new 3702 wireless access points throughout the facility. Another large part of this project was replacing our Juniper firewalls with a cluster of PaloAlto 5020’s (recently upgraded to 5220’s).</w:t>
            </w:r>
          </w:p>
          <w:p w14:paraId="481EC827" w14:textId="22E416DB" w:rsidR="00F12341" w:rsidRDefault="00F12341" w:rsidP="00A33D9A">
            <w:pPr>
              <w:pStyle w:val="ListParagraph"/>
              <w:numPr>
                <w:ilvl w:val="0"/>
                <w:numId w:val="3"/>
              </w:numPr>
            </w:pPr>
            <w:r>
              <w:t>Complete rip and replace</w:t>
            </w:r>
            <w:r w:rsidR="00262CB7">
              <w:t xml:space="preserve"> of</w:t>
            </w:r>
            <w:r>
              <w:t xml:space="preserve"> all networking at all 35 remote sites across North America (2014-2017). This was an enormous project that cost about $10MM and took about 4 years to complete. </w:t>
            </w:r>
            <w:r w:rsidR="00E345DB">
              <w:t>Most of these</w:t>
            </w:r>
            <w:r>
              <w:t xml:space="preserve"> sites are </w:t>
            </w:r>
            <w:r w:rsidR="00E345DB">
              <w:t>large</w:t>
            </w:r>
            <w:r>
              <w:t xml:space="preserve"> </w:t>
            </w:r>
            <w:r w:rsidR="00C95FC7">
              <w:t xml:space="preserve">manufacturing </w:t>
            </w:r>
            <w:r>
              <w:t xml:space="preserve">plants that are </w:t>
            </w:r>
            <w:r w:rsidR="00C95FC7">
              <w:t xml:space="preserve">about 500k </w:t>
            </w:r>
            <w:r w:rsidR="007A5CEA">
              <w:t>sq.</w:t>
            </w:r>
            <w:r w:rsidR="00C95FC7">
              <w:t xml:space="preserve"> ft. We completely replaced all cabling with new fiber, new CAT6, new network racks/cabinets, and new Cisco 3750/3850 switches. We also covered the entire plant with WiFi to support our new barcode scanning requirement and SAP integration needs. Finally, we installed PaloAlto firewalls at every site to provide local network segmentation, separating </w:t>
            </w:r>
            <w:r w:rsidR="006365D8">
              <w:t xml:space="preserve">ICS and IT </w:t>
            </w:r>
            <w:r w:rsidR="00C95FC7">
              <w:t>networks with application aware rule sets.</w:t>
            </w:r>
          </w:p>
          <w:p w14:paraId="48BF56B0" w14:textId="20ABBB38" w:rsidR="00F12341" w:rsidRDefault="00F12341" w:rsidP="00A33D9A">
            <w:pPr>
              <w:pStyle w:val="ListParagraph"/>
              <w:numPr>
                <w:ilvl w:val="0"/>
                <w:numId w:val="3"/>
              </w:numPr>
            </w:pPr>
            <w:r>
              <w:t>Replace old phone systems at all remote sites with RingCentral UCaaS solution in 2018/2019.</w:t>
            </w:r>
            <w:r w:rsidR="00BA14D7">
              <w:t xml:space="preserve"> This project began in late June 2018 and we completed 31 of the 35 remote sites by March 2019. I have determined that due to not having to upgrade on-prem phone </w:t>
            </w:r>
            <w:r w:rsidR="00B16729">
              <w:t>systems and</w:t>
            </w:r>
            <w:r w:rsidR="00BA14D7">
              <w:t xml:space="preserve"> being able to drop the annual maintenance on them, along with being able to remove most POTS lines at these remote sites, the ROI on this project is 7 months. This takes into account $120k in pro services and about $</w:t>
            </w:r>
            <w:r w:rsidR="00DF034E">
              <w:t xml:space="preserve">150k in new Polycom phones and extra network drops where needed. This project will save the company about $2.5MM over the next 5 years, while bringing all telephony services into a modern, cloud-based UCaaS system and leveraging our recent </w:t>
            </w:r>
            <w:r w:rsidR="00DF034E">
              <w:lastRenderedPageBreak/>
              <w:t>investment in the remote plants’ local area networks.</w:t>
            </w:r>
            <w:r w:rsidR="007C6D6A">
              <w:t xml:space="preserve"> We will begin the process of migrating HQ and the call center to RingCentral in April 2019.</w:t>
            </w:r>
          </w:p>
          <w:p w14:paraId="773A1B0C" w14:textId="5B641905" w:rsidR="00884E14" w:rsidRDefault="00884E14" w:rsidP="00884E14">
            <w:r>
              <w:t>Other projects in planning/POC/early stages:</w:t>
            </w:r>
          </w:p>
          <w:p w14:paraId="0CC45C47" w14:textId="6818AA04" w:rsidR="00884E14" w:rsidRDefault="00884E14" w:rsidP="00884E14">
            <w:pPr>
              <w:pStyle w:val="ListParagraph"/>
              <w:numPr>
                <w:ilvl w:val="0"/>
                <w:numId w:val="5"/>
              </w:numPr>
            </w:pPr>
            <w:r>
              <w:t xml:space="preserve">I plan to move away from our traditional MPLS WAN to a more flexible and redundant SD-WAN solution using Velocloud. Most of the design is now complete and the POC will begin soon. This will increase our active bandwidth at our remote sites by 10x, provide significantly more redundancy, while reducing our overall WAN cost by about 25%. We would save more than </w:t>
            </w:r>
            <w:r w:rsidR="00713D78">
              <w:t>that but</w:t>
            </w:r>
            <w:r>
              <w:t xml:space="preserve"> implementing SD-WAN using all public internet is too risky for our needs, so I am pairing MPLS with public internet and LTE in a low risk, high reward SD-WAN solution.</w:t>
            </w:r>
          </w:p>
          <w:p w14:paraId="7D47D7F1" w14:textId="76DF67D6" w:rsidR="00713D78" w:rsidRDefault="00713D78" w:rsidP="00884E14">
            <w:pPr>
              <w:pStyle w:val="ListParagraph"/>
              <w:numPr>
                <w:ilvl w:val="0"/>
                <w:numId w:val="5"/>
              </w:numPr>
            </w:pPr>
            <w:r>
              <w:t>We are moving away from BYOD and stipends back to corporate owned cell phones. I have put together a deal with a company called MetTel that will allow us to purchase and easily manage hundreds of corporate cell phones while saving around 45%. I have recently completed the legal process and we are beginning to port employees into this new plan.</w:t>
            </w:r>
          </w:p>
          <w:p w14:paraId="6797ABD4" w14:textId="2E9B086B" w:rsidR="00B16729" w:rsidRDefault="00B16729" w:rsidP="00B16729">
            <w:r>
              <w:t>Other responsibilities I have at National Gypsum include:</w:t>
            </w:r>
          </w:p>
          <w:p w14:paraId="0C9EAC5E" w14:textId="4C7C6F2C" w:rsidR="00B16729" w:rsidRDefault="00B16729" w:rsidP="00B16729">
            <w:pPr>
              <w:pStyle w:val="ListParagraph"/>
              <w:numPr>
                <w:ilvl w:val="0"/>
                <w:numId w:val="4"/>
              </w:numPr>
            </w:pPr>
            <w:r>
              <w:t>Member of the National Gypsum IT Leadership Team</w:t>
            </w:r>
          </w:p>
          <w:p w14:paraId="5CC1D635" w14:textId="581E928C" w:rsidR="00B16729" w:rsidRDefault="00B16729" w:rsidP="00B16729">
            <w:pPr>
              <w:pStyle w:val="ListParagraph"/>
              <w:numPr>
                <w:ilvl w:val="0"/>
                <w:numId w:val="4"/>
              </w:numPr>
            </w:pPr>
            <w:r>
              <w:t>Member of the National Gypsum Change Advisory Board</w:t>
            </w:r>
          </w:p>
          <w:p w14:paraId="27E8FBEC" w14:textId="279C52DE" w:rsidR="00B16729" w:rsidRDefault="00B16729" w:rsidP="00B16729">
            <w:pPr>
              <w:pStyle w:val="ListParagraph"/>
              <w:numPr>
                <w:ilvl w:val="0"/>
                <w:numId w:val="4"/>
              </w:numPr>
            </w:pPr>
            <w:r>
              <w:t>National Gypsum Culture Advocate for the IT Department</w:t>
            </w:r>
          </w:p>
          <w:p w14:paraId="3323D60E" w14:textId="4DC75D10" w:rsidR="005B337E" w:rsidRDefault="005B337E" w:rsidP="005B337E">
            <w:r>
              <w:t>Awards received while at National Gypsum include:</w:t>
            </w:r>
          </w:p>
          <w:p w14:paraId="744A1E14" w14:textId="0355721D" w:rsidR="005B337E" w:rsidRDefault="005B337E" w:rsidP="005B337E">
            <w:pPr>
              <w:pStyle w:val="ListParagraph"/>
              <w:numPr>
                <w:ilvl w:val="0"/>
                <w:numId w:val="7"/>
              </w:numPr>
            </w:pPr>
            <w:r>
              <w:t>The “Elephant in the Room” culture award for speaking up and stating the uncomfortable facts when others wouldn’t.</w:t>
            </w:r>
          </w:p>
          <w:p w14:paraId="000767A1" w14:textId="635C0A49" w:rsidR="005B337E" w:rsidRDefault="005B337E" w:rsidP="005B337E">
            <w:pPr>
              <w:pStyle w:val="ListParagraph"/>
              <w:numPr>
                <w:ilvl w:val="0"/>
                <w:numId w:val="7"/>
              </w:numPr>
            </w:pPr>
            <w:r>
              <w:t>Four-time President’s Award winner for excellence in various areas.</w:t>
            </w:r>
          </w:p>
          <w:p w14:paraId="344DFDC6" w14:textId="77777777" w:rsidR="004675A7" w:rsidRDefault="004675A7" w:rsidP="004675A7"/>
          <w:p w14:paraId="2F0D6E65" w14:textId="77777777" w:rsidR="004675A7" w:rsidRPr="004D3011" w:rsidRDefault="004675A7" w:rsidP="004675A7">
            <w:pPr>
              <w:pStyle w:val="Heading4"/>
              <w:rPr>
                <w:bCs/>
              </w:rPr>
            </w:pPr>
            <w:r>
              <w:t>G.L. Huyett</w:t>
            </w:r>
            <w:r w:rsidRPr="004D3011">
              <w:t xml:space="preserve"> </w:t>
            </w:r>
            <w:r>
              <w:t>– IT Manager</w:t>
            </w:r>
          </w:p>
          <w:p w14:paraId="72CC6437" w14:textId="4115DA57" w:rsidR="00B40CF2" w:rsidRDefault="00294A57" w:rsidP="004675A7">
            <w:pPr>
              <w:pStyle w:val="Date"/>
            </w:pPr>
            <w:hyperlink r:id="rId18" w:history="1">
              <w:r w:rsidR="00B40CF2" w:rsidRPr="00D64BB4">
                <w:rPr>
                  <w:rStyle w:val="Hyperlink"/>
                </w:rPr>
                <w:t>https://www.huyett.com/</w:t>
              </w:r>
            </w:hyperlink>
          </w:p>
          <w:p w14:paraId="3150EDE3" w14:textId="033A68A0" w:rsidR="004675A7" w:rsidRPr="004D3011" w:rsidRDefault="004675A7" w:rsidP="004675A7">
            <w:pPr>
              <w:pStyle w:val="Date"/>
            </w:pPr>
            <w:r>
              <w:t xml:space="preserve">June 2008 </w:t>
            </w:r>
            <w:r w:rsidRPr="004D3011">
              <w:t>–</w:t>
            </w:r>
            <w:r>
              <w:t xml:space="preserve"> March 2010</w:t>
            </w:r>
          </w:p>
          <w:p w14:paraId="6B9FE526" w14:textId="448511B5" w:rsidR="00124ECE" w:rsidRDefault="00124ECE" w:rsidP="004675A7">
            <w:r>
              <w:t>At G.L. Huyett, I led</w:t>
            </w:r>
            <w:r w:rsidR="00212D69">
              <w:t xml:space="preserve"> the</w:t>
            </w:r>
            <w:r>
              <w:t xml:space="preserve"> IT Department. </w:t>
            </w:r>
          </w:p>
          <w:p w14:paraId="08C2E51A" w14:textId="3C631F6F" w:rsidR="004675A7" w:rsidRDefault="00124ECE" w:rsidP="004675A7">
            <w:r>
              <w:t xml:space="preserve">Some of my high-level areas of responsibility </w:t>
            </w:r>
            <w:r w:rsidR="00212D69">
              <w:t>were to</w:t>
            </w:r>
            <w:r>
              <w:t>:</w:t>
            </w:r>
            <w:r w:rsidR="004675A7" w:rsidRPr="004D3011">
              <w:t xml:space="preserve"> </w:t>
            </w:r>
          </w:p>
          <w:p w14:paraId="0A766A08" w14:textId="77777777" w:rsidR="00212D69" w:rsidRDefault="00212D69" w:rsidP="00212D69">
            <w:pPr>
              <w:pStyle w:val="ListParagraph"/>
              <w:numPr>
                <w:ilvl w:val="0"/>
                <w:numId w:val="1"/>
              </w:numPr>
            </w:pPr>
            <w:r>
              <w:t>Hire and build talent and knowledge on the team</w:t>
            </w:r>
          </w:p>
          <w:p w14:paraId="7BCE6083" w14:textId="77777777" w:rsidR="00212D69" w:rsidRDefault="00212D69" w:rsidP="00212D69">
            <w:pPr>
              <w:pStyle w:val="ListParagraph"/>
              <w:numPr>
                <w:ilvl w:val="0"/>
                <w:numId w:val="1"/>
              </w:numPr>
            </w:pPr>
            <w:r>
              <w:t>Deliver a stable IT infrastructure for the business</w:t>
            </w:r>
          </w:p>
          <w:p w14:paraId="375976DA" w14:textId="77777777" w:rsidR="00212D69" w:rsidRDefault="00212D69" w:rsidP="00212D69">
            <w:pPr>
              <w:pStyle w:val="ListParagraph"/>
              <w:numPr>
                <w:ilvl w:val="0"/>
                <w:numId w:val="1"/>
              </w:numPr>
            </w:pPr>
            <w:r>
              <w:t>Identify and deliver improvements that help the business succeed</w:t>
            </w:r>
          </w:p>
          <w:p w14:paraId="7E316D5F" w14:textId="6216050E" w:rsidR="00212D69" w:rsidRDefault="00212D69" w:rsidP="00212D69">
            <w:r>
              <w:t xml:space="preserve">Some </w:t>
            </w:r>
            <w:r w:rsidR="005B00FC">
              <w:t>successes my team and I enjoyed</w:t>
            </w:r>
            <w:r>
              <w:t xml:space="preserve"> included:</w:t>
            </w:r>
          </w:p>
          <w:p w14:paraId="22DCAD6A" w14:textId="06449119" w:rsidR="00212D69" w:rsidRDefault="00570562" w:rsidP="00212D69">
            <w:pPr>
              <w:pStyle w:val="ListParagraph"/>
              <w:numPr>
                <w:ilvl w:val="0"/>
                <w:numId w:val="6"/>
              </w:numPr>
            </w:pPr>
            <w:r>
              <w:t>I</w:t>
            </w:r>
            <w:r w:rsidRPr="00570562">
              <w:t>mplemented VMWare</w:t>
            </w:r>
            <w:r>
              <w:t xml:space="preserve"> and rebuilt 90% of our servers in this new virtual environment.</w:t>
            </w:r>
          </w:p>
          <w:p w14:paraId="6C215089" w14:textId="76A6B0C9" w:rsidR="00570562" w:rsidRDefault="00570562" w:rsidP="00212D69">
            <w:pPr>
              <w:pStyle w:val="ListParagraph"/>
              <w:numPr>
                <w:ilvl w:val="0"/>
                <w:numId w:val="6"/>
              </w:numPr>
            </w:pPr>
            <w:r>
              <w:t>I</w:t>
            </w:r>
            <w:r w:rsidRPr="00570562">
              <w:t>mplemented an HP Lefthand iSCSI SAN solution with full redundancy and failover. This solution included a 2GB</w:t>
            </w:r>
            <w:r>
              <w:t xml:space="preserve"> dark</w:t>
            </w:r>
            <w:r w:rsidRPr="00570562">
              <w:t xml:space="preserve"> fiber connection between campuses</w:t>
            </w:r>
            <w:r>
              <w:t xml:space="preserve"> across the city from each other</w:t>
            </w:r>
            <w:r w:rsidRPr="00570562">
              <w:t>, redundant Cisco network switches, etc.</w:t>
            </w:r>
          </w:p>
          <w:p w14:paraId="73D90C72" w14:textId="3FB317B5" w:rsidR="00570562" w:rsidRDefault="00570562" w:rsidP="00212D69">
            <w:pPr>
              <w:pStyle w:val="ListParagraph"/>
              <w:numPr>
                <w:ilvl w:val="0"/>
                <w:numId w:val="6"/>
              </w:numPr>
            </w:pPr>
            <w:r w:rsidRPr="00570562">
              <w:t>Implemented enterprise messaging environment</w:t>
            </w:r>
            <w:r>
              <w:t>s</w:t>
            </w:r>
            <w:r w:rsidRPr="00570562">
              <w:t xml:space="preserve"> including, Microsoft Exchange 2007, Blackberry Enterprise Server, OWA, OMA</w:t>
            </w:r>
            <w:r>
              <w:t>, etc.</w:t>
            </w:r>
          </w:p>
          <w:p w14:paraId="54A155DE" w14:textId="19FEC381" w:rsidR="00570562" w:rsidRDefault="00570562" w:rsidP="00212D69">
            <w:pPr>
              <w:pStyle w:val="ListParagraph"/>
              <w:numPr>
                <w:ilvl w:val="0"/>
                <w:numId w:val="6"/>
              </w:numPr>
            </w:pPr>
            <w:r>
              <w:t>I</w:t>
            </w:r>
            <w:r w:rsidRPr="00570562">
              <w:t>mplemented a Citrix XenApp farm with SQL database and publicly accessible web interface for staff to use in order to work remotely.</w:t>
            </w:r>
          </w:p>
          <w:p w14:paraId="37DBBC6F" w14:textId="77777777" w:rsidR="004675A7" w:rsidRDefault="004675A7" w:rsidP="004675A7"/>
          <w:p w14:paraId="03D8CBB0" w14:textId="77777777" w:rsidR="004675A7" w:rsidRPr="004D3011" w:rsidRDefault="004675A7" w:rsidP="004675A7">
            <w:pPr>
              <w:pStyle w:val="Heading4"/>
              <w:rPr>
                <w:bCs/>
              </w:rPr>
            </w:pPr>
            <w:r w:rsidRPr="004D4D98">
              <w:t>K</w:t>
            </w:r>
            <w:r>
              <w:t>-</w:t>
            </w:r>
            <w:r w:rsidRPr="004D4D98">
              <w:t>Coe Isom</w:t>
            </w:r>
            <w:r>
              <w:t xml:space="preserve"> – Sr. Systems/Network Administrator</w:t>
            </w:r>
          </w:p>
          <w:p w14:paraId="155ADF81" w14:textId="171A58B0" w:rsidR="007F4EA3" w:rsidRDefault="00294A57" w:rsidP="004675A7">
            <w:pPr>
              <w:pStyle w:val="Date"/>
            </w:pPr>
            <w:hyperlink r:id="rId19" w:history="1">
              <w:r w:rsidR="007F4EA3" w:rsidRPr="00D64BB4">
                <w:rPr>
                  <w:rStyle w:val="Hyperlink"/>
                </w:rPr>
                <w:t>https://www.kcoe.com/</w:t>
              </w:r>
            </w:hyperlink>
          </w:p>
          <w:p w14:paraId="2F0ADEDA" w14:textId="05D9F363" w:rsidR="004675A7" w:rsidRPr="004D3011" w:rsidRDefault="004675A7" w:rsidP="004675A7">
            <w:pPr>
              <w:pStyle w:val="Date"/>
            </w:pPr>
            <w:r>
              <w:t xml:space="preserve">January 2001 </w:t>
            </w:r>
            <w:r w:rsidRPr="004D3011">
              <w:t>–</w:t>
            </w:r>
            <w:r>
              <w:t xml:space="preserve"> June 2008</w:t>
            </w:r>
          </w:p>
          <w:p w14:paraId="3AA72D13" w14:textId="77777777" w:rsidR="005B337E" w:rsidRDefault="005B337E" w:rsidP="004675A7">
            <w:r>
              <w:t>At K-Coe Isom, I was responsible for server, SAN, network, and telephony systems.</w:t>
            </w:r>
          </w:p>
          <w:p w14:paraId="5BA5826E" w14:textId="674AAFB6" w:rsidR="005B337E" w:rsidRDefault="005B337E" w:rsidP="004675A7">
            <w:r>
              <w:t xml:space="preserve">Some of </w:t>
            </w:r>
            <w:r w:rsidR="001909C8">
              <w:t xml:space="preserve">the </w:t>
            </w:r>
            <w:r w:rsidR="009437C1">
              <w:t>projects I led</w:t>
            </w:r>
            <w:r>
              <w:t xml:space="preserve"> included:</w:t>
            </w:r>
          </w:p>
          <w:p w14:paraId="4F1428B6" w14:textId="5B5CF700" w:rsidR="004675A7" w:rsidRDefault="001909C8" w:rsidP="005B337E">
            <w:pPr>
              <w:pStyle w:val="ListParagraph"/>
              <w:numPr>
                <w:ilvl w:val="0"/>
                <w:numId w:val="8"/>
              </w:numPr>
            </w:pPr>
            <w:r w:rsidRPr="001909C8">
              <w:t>Researched, planned and implemented a Citrix Metaframe XP farm with SQL database using CSG and STA and publicly accessible web interface for staff to use in order to work remotely. All Citrix servers created in VMWare ESX server.</w:t>
            </w:r>
          </w:p>
          <w:p w14:paraId="187C96CA" w14:textId="624D7F59" w:rsidR="009437C1" w:rsidRDefault="009437C1" w:rsidP="005B337E">
            <w:pPr>
              <w:pStyle w:val="ListParagraph"/>
              <w:numPr>
                <w:ilvl w:val="0"/>
                <w:numId w:val="8"/>
              </w:numPr>
            </w:pPr>
            <w:r>
              <w:t>I</w:t>
            </w:r>
            <w:r w:rsidRPr="00570562">
              <w:t>mplemented VMWare</w:t>
            </w:r>
            <w:r>
              <w:t xml:space="preserve"> and rebuilt 80% of our servers in this new virtual environment.</w:t>
            </w:r>
          </w:p>
          <w:p w14:paraId="521B739D" w14:textId="1D25FBE2" w:rsidR="009437C1" w:rsidRDefault="009437C1" w:rsidP="005B337E">
            <w:pPr>
              <w:pStyle w:val="ListParagraph"/>
              <w:numPr>
                <w:ilvl w:val="0"/>
                <w:numId w:val="8"/>
              </w:numPr>
            </w:pPr>
            <w:r w:rsidRPr="009437C1">
              <w:lastRenderedPageBreak/>
              <w:t>Migrated from Netware 5 to Active Directory</w:t>
            </w:r>
            <w:r>
              <w:t>.</w:t>
            </w:r>
          </w:p>
          <w:p w14:paraId="553CD9FA" w14:textId="2BE6459E" w:rsidR="009437C1" w:rsidRDefault="009437C1" w:rsidP="005B337E">
            <w:pPr>
              <w:pStyle w:val="ListParagraph"/>
              <w:numPr>
                <w:ilvl w:val="0"/>
                <w:numId w:val="8"/>
              </w:numPr>
            </w:pPr>
            <w:r w:rsidRPr="00E73F23">
              <w:t>Implemented and managed the Exchange 2003/2007 servers.</w:t>
            </w:r>
          </w:p>
          <w:p w14:paraId="3C098774" w14:textId="0746684B" w:rsidR="009437C1" w:rsidRDefault="009437C1" w:rsidP="005B337E">
            <w:pPr>
              <w:pStyle w:val="ListParagraph"/>
              <w:numPr>
                <w:ilvl w:val="0"/>
                <w:numId w:val="8"/>
              </w:numPr>
            </w:pPr>
            <w:r>
              <w:t>Re-wrote login scripts in VBScript and ran via login GPO.</w:t>
            </w:r>
          </w:p>
          <w:p w14:paraId="331BBCD8" w14:textId="3976D207" w:rsidR="009437C1" w:rsidRDefault="009437C1" w:rsidP="005B337E">
            <w:pPr>
              <w:pStyle w:val="ListParagraph"/>
              <w:numPr>
                <w:ilvl w:val="0"/>
                <w:numId w:val="8"/>
              </w:numPr>
            </w:pPr>
            <w:r>
              <w:t>Implemented and administered Windows Software Update Services (WSUS).</w:t>
            </w:r>
          </w:p>
          <w:p w14:paraId="1E643421" w14:textId="2AA8B5B3" w:rsidR="009437C1" w:rsidRDefault="009437C1" w:rsidP="005B337E">
            <w:pPr>
              <w:pStyle w:val="ListParagraph"/>
              <w:numPr>
                <w:ilvl w:val="0"/>
                <w:numId w:val="8"/>
              </w:numPr>
            </w:pPr>
            <w:r>
              <w:t>Updated SQL Server from 2000 to 2005.</w:t>
            </w:r>
          </w:p>
          <w:p w14:paraId="3EB11158" w14:textId="77777777" w:rsidR="002C7C98" w:rsidRDefault="002C7C98" w:rsidP="005B337E">
            <w:pPr>
              <w:pStyle w:val="ListParagraph"/>
              <w:numPr>
                <w:ilvl w:val="0"/>
                <w:numId w:val="8"/>
              </w:numPr>
            </w:pPr>
            <w:r>
              <w:t>Managed all Cisco based LANs in the firm.</w:t>
            </w:r>
          </w:p>
          <w:p w14:paraId="254F5A16" w14:textId="4FACB109" w:rsidR="002C7C98" w:rsidRDefault="002C7C98" w:rsidP="005B337E">
            <w:pPr>
              <w:pStyle w:val="ListParagraph"/>
              <w:numPr>
                <w:ilvl w:val="0"/>
                <w:numId w:val="8"/>
              </w:numPr>
            </w:pPr>
            <w:r>
              <w:t>Managed wide area network consisting of Cisco routers, T1, T3, and fiber ethernet circuits.</w:t>
            </w:r>
          </w:p>
          <w:p w14:paraId="7C39C90D" w14:textId="3B2B91B1" w:rsidR="009437C1" w:rsidRDefault="009437C1" w:rsidP="005B337E">
            <w:pPr>
              <w:pStyle w:val="ListParagraph"/>
              <w:numPr>
                <w:ilvl w:val="0"/>
                <w:numId w:val="8"/>
              </w:numPr>
            </w:pPr>
            <w:r>
              <w:t>I was the p</w:t>
            </w:r>
            <w:r w:rsidRPr="00E73F23">
              <w:t>rimary security officer for the firm.</w:t>
            </w:r>
          </w:p>
          <w:p w14:paraId="536AADF3" w14:textId="77777777" w:rsidR="004675A7" w:rsidRDefault="004675A7" w:rsidP="004675A7"/>
          <w:p w14:paraId="3EA02955" w14:textId="77777777" w:rsidR="004675A7" w:rsidRPr="004D3011" w:rsidRDefault="004675A7" w:rsidP="004675A7">
            <w:pPr>
              <w:pStyle w:val="Heading4"/>
              <w:rPr>
                <w:bCs/>
              </w:rPr>
            </w:pPr>
            <w:r>
              <w:t>Baron Aviation – Manager of Information Systems</w:t>
            </w:r>
          </w:p>
          <w:p w14:paraId="07ADD352" w14:textId="6DBA36DE" w:rsidR="00B40CF2" w:rsidRDefault="00294A57" w:rsidP="004675A7">
            <w:pPr>
              <w:pStyle w:val="Date"/>
            </w:pPr>
            <w:hyperlink r:id="rId20" w:history="1">
              <w:r w:rsidR="00B40CF2" w:rsidRPr="00D64BB4">
                <w:rPr>
                  <w:rStyle w:val="Hyperlink"/>
                </w:rPr>
                <w:t>http://baron-aviation.com/</w:t>
              </w:r>
            </w:hyperlink>
          </w:p>
          <w:p w14:paraId="215E647E" w14:textId="6DC05C9D" w:rsidR="004675A7" w:rsidRPr="004D3011" w:rsidRDefault="004675A7" w:rsidP="004675A7">
            <w:pPr>
              <w:pStyle w:val="Date"/>
            </w:pPr>
            <w:r>
              <w:t xml:space="preserve">May 1999 </w:t>
            </w:r>
            <w:r w:rsidRPr="004D3011">
              <w:t>–</w:t>
            </w:r>
            <w:r>
              <w:t xml:space="preserve"> January 2001</w:t>
            </w:r>
          </w:p>
          <w:p w14:paraId="101C2DD3" w14:textId="77777777" w:rsidR="004675A7" w:rsidRDefault="009437C1" w:rsidP="004675A7">
            <w:pPr>
              <w:tabs>
                <w:tab w:val="left" w:pos="990"/>
              </w:tabs>
            </w:pPr>
            <w:r>
              <w:t xml:space="preserve">At Baron Aviation, I was responsible for </w:t>
            </w:r>
            <w:r w:rsidR="002C7C98">
              <w:t>all technology.</w:t>
            </w:r>
          </w:p>
          <w:p w14:paraId="757028FA" w14:textId="77777777" w:rsidR="002C7C98" w:rsidRDefault="002C7C98" w:rsidP="004675A7">
            <w:pPr>
              <w:tabs>
                <w:tab w:val="left" w:pos="990"/>
              </w:tabs>
            </w:pPr>
            <w:r>
              <w:t>Some areas under my responsibility were:</w:t>
            </w:r>
          </w:p>
          <w:p w14:paraId="45C32F29" w14:textId="77777777" w:rsidR="002C7C98" w:rsidRDefault="002C7C98" w:rsidP="002C7C98">
            <w:pPr>
              <w:pStyle w:val="ListParagraph"/>
              <w:numPr>
                <w:ilvl w:val="0"/>
                <w:numId w:val="9"/>
              </w:numPr>
              <w:tabs>
                <w:tab w:val="left" w:pos="990"/>
              </w:tabs>
            </w:pPr>
            <w:r>
              <w:t>Researched and recommended to the CEO new technologies that could enhance the performance of the network, servers, and staff.</w:t>
            </w:r>
          </w:p>
          <w:p w14:paraId="6BF51388" w14:textId="77777777" w:rsidR="002C7C98" w:rsidRDefault="002C7C98" w:rsidP="002C7C98">
            <w:pPr>
              <w:pStyle w:val="ListParagraph"/>
              <w:numPr>
                <w:ilvl w:val="0"/>
                <w:numId w:val="9"/>
              </w:numPr>
              <w:tabs>
                <w:tab w:val="left" w:pos="990"/>
              </w:tabs>
            </w:pPr>
            <w:r>
              <w:t>Maintained the network and all its components.</w:t>
            </w:r>
          </w:p>
          <w:p w14:paraId="33FB27DE" w14:textId="77777777" w:rsidR="002C7C98" w:rsidRDefault="002C7C98" w:rsidP="002C7C98">
            <w:pPr>
              <w:pStyle w:val="ListParagraph"/>
              <w:numPr>
                <w:ilvl w:val="0"/>
                <w:numId w:val="9"/>
              </w:numPr>
              <w:tabs>
                <w:tab w:val="left" w:pos="990"/>
              </w:tabs>
            </w:pPr>
            <w:r>
              <w:t>Managed Netware 5 servers.</w:t>
            </w:r>
          </w:p>
          <w:p w14:paraId="45353302" w14:textId="074A366A" w:rsidR="002C7C98" w:rsidRDefault="002C7C98" w:rsidP="002C7C98">
            <w:pPr>
              <w:pStyle w:val="ListParagraph"/>
              <w:numPr>
                <w:ilvl w:val="0"/>
                <w:numId w:val="9"/>
              </w:numPr>
              <w:tabs>
                <w:tab w:val="left" w:pos="990"/>
              </w:tabs>
            </w:pPr>
            <w:r>
              <w:t xml:space="preserve">Managed </w:t>
            </w:r>
            <w:r w:rsidR="007A5CEA">
              <w:t>GroupWise</w:t>
            </w:r>
            <w:r>
              <w:t xml:space="preserve"> email system.</w:t>
            </w:r>
          </w:p>
          <w:p w14:paraId="24F2B8E2" w14:textId="77777777" w:rsidR="002C7C98" w:rsidRDefault="002C7C98" w:rsidP="002C7C98">
            <w:pPr>
              <w:pStyle w:val="ListParagraph"/>
              <w:numPr>
                <w:ilvl w:val="0"/>
                <w:numId w:val="9"/>
              </w:numPr>
              <w:tabs>
                <w:tab w:val="left" w:pos="990"/>
              </w:tabs>
            </w:pPr>
            <w:r>
              <w:t>Primary security officer for the firm.</w:t>
            </w:r>
          </w:p>
          <w:p w14:paraId="0EAB71D3" w14:textId="77777777" w:rsidR="002C7C98" w:rsidRDefault="002C7C98" w:rsidP="002C7C98">
            <w:pPr>
              <w:pStyle w:val="ListParagraph"/>
              <w:numPr>
                <w:ilvl w:val="0"/>
                <w:numId w:val="9"/>
              </w:numPr>
              <w:tabs>
                <w:tab w:val="left" w:pos="990"/>
              </w:tabs>
            </w:pPr>
            <w:r>
              <w:t>Maintained and upgraded all computer systems in the company,</w:t>
            </w:r>
          </w:p>
          <w:p w14:paraId="623A5636" w14:textId="77777777" w:rsidR="002C7C98" w:rsidRDefault="002C7C98" w:rsidP="002C7C98">
            <w:pPr>
              <w:pStyle w:val="ListParagraph"/>
              <w:numPr>
                <w:ilvl w:val="0"/>
                <w:numId w:val="9"/>
              </w:numPr>
              <w:tabs>
                <w:tab w:val="left" w:pos="990"/>
              </w:tabs>
            </w:pPr>
            <w:r>
              <w:t>Troubleshoot and repair any hardware or software problems with all computers or servers,</w:t>
            </w:r>
          </w:p>
          <w:p w14:paraId="730A360C" w14:textId="77777777" w:rsidR="002C7C98" w:rsidRDefault="002C7C98" w:rsidP="002C7C98">
            <w:pPr>
              <w:pStyle w:val="ListParagraph"/>
              <w:numPr>
                <w:ilvl w:val="0"/>
                <w:numId w:val="9"/>
              </w:numPr>
              <w:tabs>
                <w:tab w:val="left" w:pos="990"/>
              </w:tabs>
            </w:pPr>
            <w:r>
              <w:t>Created and updated the Baron web site,</w:t>
            </w:r>
          </w:p>
          <w:p w14:paraId="69C861CB" w14:textId="77777777" w:rsidR="002C7C98" w:rsidRDefault="002C7C98" w:rsidP="002C7C98">
            <w:pPr>
              <w:pStyle w:val="ListParagraph"/>
              <w:numPr>
                <w:ilvl w:val="0"/>
                <w:numId w:val="9"/>
              </w:numPr>
              <w:tabs>
                <w:tab w:val="left" w:pos="990"/>
              </w:tabs>
            </w:pPr>
            <w:r>
              <w:t>Managed the backups and archival using Backup Exec for Netware.</w:t>
            </w:r>
          </w:p>
          <w:p w14:paraId="742C9251" w14:textId="77777777" w:rsidR="002C7C98" w:rsidRDefault="002C7C98" w:rsidP="002C7C98">
            <w:pPr>
              <w:pStyle w:val="ListParagraph"/>
              <w:numPr>
                <w:ilvl w:val="0"/>
                <w:numId w:val="9"/>
              </w:numPr>
              <w:tabs>
                <w:tab w:val="left" w:pos="990"/>
              </w:tabs>
            </w:pPr>
            <w:r>
              <w:t>Managed patches and updates for all software and OS’s.</w:t>
            </w:r>
          </w:p>
          <w:p w14:paraId="19F21F82" w14:textId="00FE9421" w:rsidR="007E3572" w:rsidRDefault="007E3572" w:rsidP="007E3572">
            <w:pPr>
              <w:tabs>
                <w:tab w:val="left" w:pos="990"/>
              </w:tabs>
            </w:pPr>
          </w:p>
        </w:tc>
      </w:tr>
    </w:tbl>
    <w:p w14:paraId="695ADB4C" w14:textId="0309A8A7" w:rsidR="00675215" w:rsidRDefault="00675215" w:rsidP="000C45FF">
      <w:pPr>
        <w:tabs>
          <w:tab w:val="left" w:pos="990"/>
        </w:tabs>
      </w:pPr>
    </w:p>
    <w:p w14:paraId="2497BCAD" w14:textId="77777777" w:rsidR="00675215" w:rsidRDefault="00675215">
      <w:r>
        <w:br w:type="page"/>
      </w:r>
    </w:p>
    <w:tbl>
      <w:tblPr>
        <w:tblStyle w:val="TableGrid"/>
        <w:tblW w:w="4750" w:type="pct"/>
        <w:jc w:val="center"/>
        <w:tblLook w:val="04A0" w:firstRow="1" w:lastRow="0" w:firstColumn="1" w:lastColumn="0" w:noHBand="0" w:noVBand="1"/>
      </w:tblPr>
      <w:tblGrid>
        <w:gridCol w:w="10260"/>
      </w:tblGrid>
      <w:tr w:rsidR="00675215" w14:paraId="49F51A74" w14:textId="77777777" w:rsidTr="00675215">
        <w:trPr>
          <w:jc w:val="center"/>
        </w:trPr>
        <w:tc>
          <w:tcPr>
            <w:tcW w:w="10790" w:type="dxa"/>
            <w:tcBorders>
              <w:top w:val="nil"/>
              <w:left w:val="nil"/>
              <w:bottom w:val="nil"/>
              <w:right w:val="nil"/>
            </w:tcBorders>
          </w:tcPr>
          <w:p w14:paraId="3EF492E6" w14:textId="77777777" w:rsidR="00C67712" w:rsidRPr="00567FA8" w:rsidRDefault="00C67712" w:rsidP="00675215">
            <w:pPr>
              <w:spacing w:before="40" w:after="160" w:line="288" w:lineRule="auto"/>
              <w:jc w:val="center"/>
              <w:rPr>
                <w:rFonts w:ascii="Cambria" w:eastAsia="Cambria" w:hAnsi="Cambria" w:cs="Times New Roman"/>
                <w:color w:val="595959"/>
                <w:kern w:val="20"/>
                <w:sz w:val="14"/>
                <w:szCs w:val="20"/>
              </w:rPr>
            </w:pPr>
          </w:p>
          <w:p w14:paraId="5292D8E3" w14:textId="35314A1A" w:rsidR="00675215" w:rsidRPr="00675215" w:rsidRDefault="00675215" w:rsidP="00675215">
            <w:pPr>
              <w:spacing w:before="40" w:after="160" w:line="288" w:lineRule="auto"/>
              <w:jc w:val="center"/>
              <w:rPr>
                <w:rFonts w:ascii="Cambria" w:eastAsia="Cambria" w:hAnsi="Cambria" w:cs="Times New Roman"/>
                <w:color w:val="595959"/>
                <w:kern w:val="20"/>
                <w:sz w:val="36"/>
                <w:szCs w:val="20"/>
              </w:rPr>
            </w:pPr>
            <w:r w:rsidRPr="00675215">
              <w:rPr>
                <w:rFonts w:ascii="Cambria" w:eastAsia="Cambria" w:hAnsi="Cambria" w:cs="Times New Roman"/>
                <w:color w:val="595959"/>
                <w:kern w:val="20"/>
                <w:sz w:val="36"/>
                <w:szCs w:val="20"/>
              </w:rPr>
              <w:t>ROBERT FRANKS’ LEADERSHIP PHILOSOPHY</w:t>
            </w:r>
            <w:bookmarkStart w:id="0" w:name="_GoBack"/>
            <w:bookmarkEnd w:id="0"/>
          </w:p>
          <w:tbl>
            <w:tblPr>
              <w:tblW w:w="5000" w:type="pct"/>
              <w:tblLook w:val="04A0" w:firstRow="1" w:lastRow="0" w:firstColumn="1" w:lastColumn="0" w:noHBand="0" w:noVBand="1"/>
            </w:tblPr>
            <w:tblGrid>
              <w:gridCol w:w="4036"/>
              <w:gridCol w:w="3680"/>
              <w:gridCol w:w="2328"/>
            </w:tblGrid>
            <w:tr w:rsidR="00675215" w:rsidRPr="00675215" w14:paraId="4AEFA1A1" w14:textId="77777777" w:rsidTr="006C5D2E">
              <w:trPr>
                <w:trHeight w:val="1000"/>
              </w:trPr>
              <w:tc>
                <w:tcPr>
                  <w:tcW w:w="2009" w:type="pct"/>
                </w:tcPr>
                <w:p w14:paraId="66975E9E" w14:textId="77777777" w:rsidR="00675215" w:rsidRPr="00675215" w:rsidRDefault="00675215" w:rsidP="00675215">
                  <w:pPr>
                    <w:spacing w:before="40" w:after="160" w:line="288" w:lineRule="auto"/>
                    <w:rPr>
                      <w:rFonts w:ascii="Cambria" w:eastAsia="Cambria" w:hAnsi="Cambria" w:cs="Times New Roman"/>
                      <w:kern w:val="20"/>
                      <w:sz w:val="20"/>
                      <w:szCs w:val="20"/>
                    </w:rPr>
                  </w:pPr>
                </w:p>
              </w:tc>
              <w:tc>
                <w:tcPr>
                  <w:tcW w:w="1832" w:type="pct"/>
                </w:tcPr>
                <w:p w14:paraId="5815D1A7" w14:textId="77777777" w:rsidR="00675215" w:rsidRPr="00675215" w:rsidRDefault="00675215" w:rsidP="00675215">
                  <w:pPr>
                    <w:spacing w:before="40" w:after="160" w:line="288" w:lineRule="auto"/>
                    <w:rPr>
                      <w:rFonts w:ascii="Cambria" w:eastAsia="Cambria" w:hAnsi="Cambria" w:cs="Times New Roman"/>
                      <w:kern w:val="20"/>
                      <w:sz w:val="20"/>
                      <w:szCs w:val="20"/>
                    </w:rPr>
                  </w:pPr>
                  <w:r w:rsidRPr="00675215">
                    <w:rPr>
                      <w:rFonts w:ascii="Cambria" w:eastAsia="Cambria" w:hAnsi="Cambria" w:cs="Times New Roman"/>
                      <w:color w:val="FF0000"/>
                      <w:kern w:val="20"/>
                      <w:sz w:val="20"/>
                      <w:szCs w:val="20"/>
                    </w:rPr>
                    <w:t>T</w:t>
                  </w:r>
                  <w:r w:rsidRPr="00675215">
                    <w:rPr>
                      <w:rFonts w:ascii="Cambria" w:eastAsia="Cambria" w:hAnsi="Cambria" w:cs="Times New Roman"/>
                      <w:kern w:val="20"/>
                      <w:sz w:val="20"/>
                      <w:szCs w:val="20"/>
                    </w:rPr>
                    <w:t xml:space="preserve"> – TRUST</w:t>
                  </w:r>
                  <w:r w:rsidRPr="00675215">
                    <w:rPr>
                      <w:rFonts w:ascii="Cambria" w:eastAsia="Cambria" w:hAnsi="Cambria" w:cs="Times New Roman"/>
                      <w:kern w:val="20"/>
                      <w:sz w:val="20"/>
                      <w:szCs w:val="20"/>
                    </w:rPr>
                    <w:br/>
                  </w:r>
                  <w:r w:rsidRPr="00675215">
                    <w:rPr>
                      <w:rFonts w:ascii="Cambria" w:eastAsia="Cambria" w:hAnsi="Cambria" w:cs="Times New Roman"/>
                      <w:color w:val="FF0000"/>
                      <w:kern w:val="20"/>
                      <w:sz w:val="20"/>
                      <w:szCs w:val="20"/>
                    </w:rPr>
                    <w:t>R</w:t>
                  </w:r>
                  <w:r w:rsidRPr="00675215">
                    <w:rPr>
                      <w:rFonts w:ascii="Cambria" w:eastAsia="Cambria" w:hAnsi="Cambria" w:cs="Times New Roman"/>
                      <w:kern w:val="20"/>
                      <w:sz w:val="20"/>
                      <w:szCs w:val="20"/>
                    </w:rPr>
                    <w:t xml:space="preserve"> – RESPECT</w:t>
                  </w:r>
                  <w:r w:rsidRPr="00675215">
                    <w:rPr>
                      <w:rFonts w:ascii="Cambria" w:eastAsia="Cambria" w:hAnsi="Cambria" w:cs="Times New Roman"/>
                      <w:kern w:val="20"/>
                      <w:sz w:val="20"/>
                      <w:szCs w:val="20"/>
                    </w:rPr>
                    <w:br/>
                  </w:r>
                  <w:r w:rsidRPr="00675215">
                    <w:rPr>
                      <w:rFonts w:ascii="Cambria" w:eastAsia="Cambria" w:hAnsi="Cambria" w:cs="Times New Roman"/>
                      <w:color w:val="FF0000"/>
                      <w:kern w:val="20"/>
                      <w:sz w:val="20"/>
                      <w:szCs w:val="20"/>
                    </w:rPr>
                    <w:t>U</w:t>
                  </w:r>
                  <w:r w:rsidRPr="00675215">
                    <w:rPr>
                      <w:rFonts w:ascii="Cambria" w:eastAsia="Cambria" w:hAnsi="Cambria" w:cs="Times New Roman"/>
                      <w:kern w:val="20"/>
                      <w:sz w:val="20"/>
                      <w:szCs w:val="20"/>
                    </w:rPr>
                    <w:t xml:space="preserve"> – UNITY</w:t>
                  </w:r>
                  <w:r w:rsidRPr="00675215">
                    <w:rPr>
                      <w:rFonts w:ascii="Cambria" w:eastAsia="Cambria" w:hAnsi="Cambria" w:cs="Times New Roman"/>
                      <w:kern w:val="20"/>
                      <w:sz w:val="20"/>
                      <w:szCs w:val="20"/>
                    </w:rPr>
                    <w:br/>
                  </w:r>
                  <w:r w:rsidRPr="00675215">
                    <w:rPr>
                      <w:rFonts w:ascii="Cambria" w:eastAsia="Cambria" w:hAnsi="Cambria" w:cs="Times New Roman"/>
                      <w:color w:val="FF0000"/>
                      <w:kern w:val="20"/>
                      <w:sz w:val="20"/>
                      <w:szCs w:val="20"/>
                    </w:rPr>
                    <w:t>S</w:t>
                  </w:r>
                  <w:r w:rsidRPr="00675215">
                    <w:rPr>
                      <w:rFonts w:ascii="Cambria" w:eastAsia="Cambria" w:hAnsi="Cambria" w:cs="Times New Roman"/>
                      <w:kern w:val="20"/>
                      <w:sz w:val="20"/>
                      <w:szCs w:val="20"/>
                    </w:rPr>
                    <w:t xml:space="preserve"> – STRENGTH TO SUCCEED</w:t>
                  </w:r>
                  <w:r w:rsidRPr="00675215">
                    <w:rPr>
                      <w:rFonts w:ascii="Cambria" w:eastAsia="Cambria" w:hAnsi="Cambria" w:cs="Times New Roman"/>
                      <w:kern w:val="20"/>
                      <w:sz w:val="20"/>
                      <w:szCs w:val="20"/>
                    </w:rPr>
                    <w:br/>
                  </w:r>
                  <w:r w:rsidRPr="00675215">
                    <w:rPr>
                      <w:rFonts w:ascii="Cambria" w:eastAsia="Cambria" w:hAnsi="Cambria" w:cs="Times New Roman"/>
                      <w:color w:val="FF0000"/>
                      <w:kern w:val="20"/>
                      <w:sz w:val="20"/>
                      <w:szCs w:val="20"/>
                    </w:rPr>
                    <w:t>T</w:t>
                  </w:r>
                  <w:r w:rsidRPr="00675215">
                    <w:rPr>
                      <w:rFonts w:ascii="Cambria" w:eastAsia="Cambria" w:hAnsi="Cambria" w:cs="Times New Roman"/>
                      <w:kern w:val="20"/>
                      <w:sz w:val="20"/>
                      <w:szCs w:val="20"/>
                    </w:rPr>
                    <w:t xml:space="preserve"> – TRAIN</w:t>
                  </w:r>
                </w:p>
              </w:tc>
              <w:tc>
                <w:tcPr>
                  <w:tcW w:w="1159" w:type="pct"/>
                </w:tcPr>
                <w:p w14:paraId="5818CFFA" w14:textId="77777777" w:rsidR="00675215" w:rsidRPr="00675215" w:rsidRDefault="00675215" w:rsidP="00675215">
                  <w:pPr>
                    <w:spacing w:before="40" w:after="160" w:line="288" w:lineRule="auto"/>
                    <w:jc w:val="center"/>
                    <w:rPr>
                      <w:rFonts w:ascii="Cambria" w:eastAsia="Cambria" w:hAnsi="Cambria" w:cs="Times New Roman"/>
                      <w:kern w:val="20"/>
                      <w:sz w:val="20"/>
                      <w:szCs w:val="20"/>
                    </w:rPr>
                  </w:pPr>
                </w:p>
              </w:tc>
            </w:tr>
          </w:tbl>
          <w:p w14:paraId="66188856" w14:textId="77777777" w:rsidR="00675215" w:rsidRPr="00675215" w:rsidRDefault="00675215" w:rsidP="00675215">
            <w:pPr>
              <w:spacing w:before="40" w:after="160" w:line="288" w:lineRule="auto"/>
              <w:rPr>
                <w:rFonts w:ascii="Cambria" w:eastAsia="Cambria" w:hAnsi="Cambria" w:cs="Times New Roman"/>
                <w:color w:val="FF0000"/>
                <w:kern w:val="20"/>
                <w:sz w:val="20"/>
                <w:szCs w:val="20"/>
              </w:rPr>
            </w:pPr>
            <w:r w:rsidRPr="00675215">
              <w:rPr>
                <w:rFonts w:ascii="Cambria" w:eastAsia="Cambria" w:hAnsi="Cambria" w:cs="Times New Roman"/>
                <w:color w:val="FF0000"/>
                <w:kern w:val="20"/>
                <w:sz w:val="20"/>
                <w:szCs w:val="20"/>
              </w:rPr>
              <w:t>T</w:t>
            </w:r>
            <w:r w:rsidRPr="00675215">
              <w:rPr>
                <w:rFonts w:ascii="Cambria" w:eastAsia="Cambria" w:hAnsi="Cambria" w:cs="Times New Roman"/>
                <w:kern w:val="20"/>
                <w:sz w:val="20"/>
                <w:szCs w:val="20"/>
              </w:rPr>
              <w:t>RUST</w:t>
            </w:r>
          </w:p>
          <w:p w14:paraId="563325D4" w14:textId="77777777" w:rsidR="00675215" w:rsidRPr="00675215" w:rsidRDefault="00675215" w:rsidP="00675215">
            <w:pPr>
              <w:numPr>
                <w:ilvl w:val="0"/>
                <w:numId w:val="12"/>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Trust is the cornerstone upon which a successful and effective team, department, or organization is built.</w:t>
            </w:r>
          </w:p>
          <w:p w14:paraId="033F2703" w14:textId="77777777" w:rsidR="00675215" w:rsidRPr="00675215" w:rsidRDefault="00675215" w:rsidP="00675215">
            <w:pPr>
              <w:numPr>
                <w:ilvl w:val="0"/>
                <w:numId w:val="12"/>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I employ only outstanding individuals who I can trust to uphold the values and behaviors of our company and our team. In turn, I need your trust to lead you effectively. If I currently do not have it, I commit to earn it.</w:t>
            </w:r>
          </w:p>
          <w:p w14:paraId="28C84E45" w14:textId="2CB09DEC" w:rsidR="00675215" w:rsidRPr="00675215" w:rsidRDefault="00675215" w:rsidP="00675215">
            <w:pPr>
              <w:numPr>
                <w:ilvl w:val="0"/>
                <w:numId w:val="12"/>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 xml:space="preserve">I commit to trust you, unless you prove </w:t>
            </w:r>
            <w:r w:rsidR="002E12C5">
              <w:rPr>
                <w:rFonts w:ascii="Cambria" w:eastAsia="Cambria" w:hAnsi="Cambria" w:cs="Times New Roman"/>
                <w:color w:val="595959"/>
                <w:kern w:val="20"/>
                <w:sz w:val="20"/>
                <w:szCs w:val="20"/>
              </w:rPr>
              <w:t>to me that I cannot</w:t>
            </w:r>
            <w:r w:rsidRPr="00675215">
              <w:rPr>
                <w:rFonts w:ascii="Cambria" w:eastAsia="Cambria" w:hAnsi="Cambria" w:cs="Times New Roman"/>
                <w:color w:val="595959"/>
                <w:kern w:val="20"/>
                <w:sz w:val="20"/>
                <w:szCs w:val="20"/>
              </w:rPr>
              <w:t>.</w:t>
            </w:r>
          </w:p>
          <w:p w14:paraId="276F7F0B" w14:textId="7E835A9B" w:rsidR="00675215" w:rsidRPr="00675215" w:rsidRDefault="00675215" w:rsidP="00675215">
            <w:pPr>
              <w:spacing w:line="288" w:lineRule="auto"/>
              <w:rPr>
                <w:rFonts w:ascii="Cambria" w:eastAsia="Cambria" w:hAnsi="Cambria" w:cs="Times New Roman"/>
                <w:color w:val="FF0000"/>
                <w:kern w:val="20"/>
                <w:sz w:val="20"/>
                <w:szCs w:val="20"/>
              </w:rPr>
            </w:pPr>
            <w:r>
              <w:rPr>
                <w:rFonts w:ascii="Cambria" w:eastAsia="Cambria" w:hAnsi="Cambria" w:cs="Times New Roman"/>
                <w:color w:val="FF0000"/>
                <w:kern w:val="20"/>
                <w:sz w:val="20"/>
                <w:szCs w:val="20"/>
              </w:rPr>
              <w:br/>
            </w:r>
            <w:r w:rsidRPr="00675215">
              <w:rPr>
                <w:rFonts w:ascii="Cambria" w:eastAsia="Cambria" w:hAnsi="Cambria" w:cs="Times New Roman"/>
                <w:color w:val="FF0000"/>
                <w:kern w:val="20"/>
                <w:sz w:val="20"/>
                <w:szCs w:val="20"/>
              </w:rPr>
              <w:t>R</w:t>
            </w:r>
            <w:r w:rsidRPr="00675215">
              <w:rPr>
                <w:rFonts w:ascii="Cambria" w:eastAsia="Cambria" w:hAnsi="Cambria" w:cs="Times New Roman"/>
                <w:kern w:val="20"/>
                <w:sz w:val="20"/>
                <w:szCs w:val="20"/>
              </w:rPr>
              <w:t>ESPECT AND DIVERSITY</w:t>
            </w:r>
          </w:p>
          <w:p w14:paraId="7B698888" w14:textId="77777777" w:rsidR="00675215" w:rsidRPr="00675215" w:rsidRDefault="00675215" w:rsidP="00675215">
            <w:pPr>
              <w:numPr>
                <w:ilvl w:val="0"/>
                <w:numId w:val="13"/>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Treat others how they want to be treated.</w:t>
            </w:r>
          </w:p>
          <w:p w14:paraId="1AA7CACF" w14:textId="77777777" w:rsidR="00675215" w:rsidRPr="00675215" w:rsidRDefault="00675215" w:rsidP="00675215">
            <w:pPr>
              <w:numPr>
                <w:ilvl w:val="0"/>
                <w:numId w:val="13"/>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Strive to earn the respect of others rather than demanding it.</w:t>
            </w:r>
          </w:p>
          <w:p w14:paraId="321C355A" w14:textId="77777777" w:rsidR="00675215" w:rsidRPr="00675215" w:rsidRDefault="00675215" w:rsidP="00675215">
            <w:pPr>
              <w:numPr>
                <w:ilvl w:val="0"/>
                <w:numId w:val="13"/>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 xml:space="preserve">Always respect and appreciate the diverse opinions of others. Use it as a learning tool. Remember to listen; others will have great ideas. </w:t>
            </w:r>
          </w:p>
          <w:p w14:paraId="7F37827A" w14:textId="1037D570" w:rsidR="00675215" w:rsidRPr="00675215" w:rsidRDefault="00675215" w:rsidP="00675215">
            <w:pPr>
              <w:spacing w:before="40" w:after="160" w:line="288" w:lineRule="auto"/>
              <w:rPr>
                <w:rFonts w:ascii="Cambria" w:eastAsia="Cambria" w:hAnsi="Cambria" w:cs="Times New Roman"/>
                <w:color w:val="FF0000"/>
                <w:kern w:val="20"/>
                <w:sz w:val="20"/>
                <w:szCs w:val="20"/>
              </w:rPr>
            </w:pPr>
            <w:r>
              <w:rPr>
                <w:rFonts w:ascii="Cambria" w:eastAsia="Cambria" w:hAnsi="Cambria" w:cs="Times New Roman"/>
                <w:color w:val="FF0000"/>
                <w:kern w:val="20"/>
                <w:sz w:val="20"/>
                <w:szCs w:val="20"/>
              </w:rPr>
              <w:br/>
            </w:r>
            <w:r w:rsidRPr="00675215">
              <w:rPr>
                <w:rFonts w:ascii="Cambria" w:eastAsia="Cambria" w:hAnsi="Cambria" w:cs="Times New Roman"/>
                <w:color w:val="FF0000"/>
                <w:kern w:val="20"/>
                <w:sz w:val="20"/>
                <w:szCs w:val="20"/>
              </w:rPr>
              <w:t>U</w:t>
            </w:r>
            <w:r w:rsidRPr="00675215">
              <w:rPr>
                <w:rFonts w:ascii="Cambria" w:eastAsia="Cambria" w:hAnsi="Cambria" w:cs="Times New Roman"/>
                <w:kern w:val="20"/>
                <w:sz w:val="20"/>
                <w:szCs w:val="20"/>
              </w:rPr>
              <w:t>NITY</w:t>
            </w:r>
          </w:p>
          <w:p w14:paraId="0F9578C9" w14:textId="77777777" w:rsidR="00675215" w:rsidRPr="00675215" w:rsidRDefault="00675215" w:rsidP="00675215">
            <w:pPr>
              <w:numPr>
                <w:ilvl w:val="0"/>
                <w:numId w:val="14"/>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 xml:space="preserve">Regardless of organizational structure, we are </w:t>
            </w:r>
            <w:r w:rsidRPr="00675215">
              <w:rPr>
                <w:rFonts w:ascii="Cambria" w:eastAsia="Cambria" w:hAnsi="Cambria" w:cs="Times New Roman"/>
                <w:color w:val="595959"/>
                <w:kern w:val="20"/>
                <w:sz w:val="20"/>
                <w:szCs w:val="20"/>
                <w:u w:val="single"/>
              </w:rPr>
              <w:t>one</w:t>
            </w:r>
            <w:r w:rsidRPr="00675215">
              <w:rPr>
                <w:rFonts w:ascii="Cambria" w:eastAsia="Cambria" w:hAnsi="Cambria" w:cs="Times New Roman"/>
                <w:color w:val="595959"/>
                <w:kern w:val="20"/>
                <w:sz w:val="20"/>
                <w:szCs w:val="20"/>
              </w:rPr>
              <w:t xml:space="preserve"> team. While we always work very closely within our own team, we also work closely in cross functional teams. NO SILOS ALLOWED.</w:t>
            </w:r>
          </w:p>
          <w:p w14:paraId="67D5638A" w14:textId="55E10231" w:rsidR="00675215" w:rsidRPr="00675215" w:rsidRDefault="00675215" w:rsidP="00675215">
            <w:pPr>
              <w:numPr>
                <w:ilvl w:val="0"/>
                <w:numId w:val="14"/>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Never leave any person behind. When you see a team member struggling, help them. We are ONE. When one of us succeeds, we all succeed. When one of us fails, we have all failed. We do not fail.</w:t>
            </w:r>
          </w:p>
          <w:p w14:paraId="73D0102B" w14:textId="341E03C5" w:rsidR="00675215" w:rsidRPr="00675215" w:rsidRDefault="00675215" w:rsidP="00675215">
            <w:pPr>
              <w:spacing w:before="40" w:after="160" w:line="288" w:lineRule="auto"/>
              <w:rPr>
                <w:rFonts w:ascii="Cambria" w:eastAsia="Cambria" w:hAnsi="Cambria" w:cs="Times New Roman"/>
                <w:color w:val="FF0000"/>
                <w:kern w:val="20"/>
                <w:sz w:val="20"/>
                <w:szCs w:val="20"/>
              </w:rPr>
            </w:pPr>
            <w:r>
              <w:rPr>
                <w:rFonts w:ascii="Cambria" w:eastAsia="Cambria" w:hAnsi="Cambria" w:cs="Times New Roman"/>
                <w:color w:val="FF0000"/>
                <w:kern w:val="20"/>
                <w:sz w:val="20"/>
                <w:szCs w:val="20"/>
              </w:rPr>
              <w:br/>
            </w:r>
            <w:r w:rsidRPr="00675215">
              <w:rPr>
                <w:rFonts w:ascii="Cambria" w:eastAsia="Cambria" w:hAnsi="Cambria" w:cs="Times New Roman"/>
                <w:color w:val="FF0000"/>
                <w:kern w:val="20"/>
                <w:sz w:val="20"/>
                <w:szCs w:val="20"/>
              </w:rPr>
              <w:t>S</w:t>
            </w:r>
            <w:r w:rsidRPr="00675215">
              <w:rPr>
                <w:rFonts w:ascii="Cambria" w:eastAsia="Cambria" w:hAnsi="Cambria" w:cs="Times New Roman"/>
                <w:kern w:val="20"/>
                <w:sz w:val="20"/>
                <w:szCs w:val="20"/>
              </w:rPr>
              <w:t>TRENGTH TO SUCCEED</w:t>
            </w:r>
          </w:p>
          <w:p w14:paraId="100927C0" w14:textId="77777777" w:rsidR="00675215" w:rsidRPr="00675215" w:rsidRDefault="00675215" w:rsidP="00675215">
            <w:pPr>
              <w:numPr>
                <w:ilvl w:val="0"/>
                <w:numId w:val="14"/>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Success is the only option.</w:t>
            </w:r>
          </w:p>
          <w:p w14:paraId="4A46BA67" w14:textId="77777777" w:rsidR="00675215" w:rsidRPr="00675215" w:rsidRDefault="00675215" w:rsidP="00675215">
            <w:pPr>
              <w:numPr>
                <w:ilvl w:val="0"/>
                <w:numId w:val="14"/>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I will provide every resource needed for us to succeed in our mission. In turn, I expect and require 100% from every member of my team. No exceptions!</w:t>
            </w:r>
          </w:p>
          <w:p w14:paraId="1669F077" w14:textId="77777777" w:rsidR="00675215" w:rsidRPr="00675215" w:rsidRDefault="00675215" w:rsidP="00675215">
            <w:pPr>
              <w:numPr>
                <w:ilvl w:val="0"/>
                <w:numId w:val="14"/>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If you ever need something to succeed, it is your duty to tell me. It is my job to help you succeed, but I cannot do it without you.</w:t>
            </w:r>
          </w:p>
          <w:p w14:paraId="793AC00C" w14:textId="4903D72B" w:rsidR="00675215" w:rsidRPr="00675215" w:rsidRDefault="00675215" w:rsidP="00675215">
            <w:pPr>
              <w:spacing w:before="40" w:after="160" w:line="288" w:lineRule="auto"/>
              <w:rPr>
                <w:rFonts w:ascii="Cambria" w:eastAsia="Cambria" w:hAnsi="Cambria" w:cs="Times New Roman"/>
                <w:color w:val="FF0000"/>
                <w:kern w:val="20"/>
                <w:sz w:val="20"/>
                <w:szCs w:val="20"/>
              </w:rPr>
            </w:pPr>
            <w:r>
              <w:rPr>
                <w:rFonts w:ascii="Cambria" w:eastAsia="Cambria" w:hAnsi="Cambria" w:cs="Times New Roman"/>
                <w:color w:val="FF0000"/>
                <w:kern w:val="20"/>
                <w:sz w:val="20"/>
                <w:szCs w:val="20"/>
              </w:rPr>
              <w:br/>
            </w:r>
            <w:r w:rsidRPr="00675215">
              <w:rPr>
                <w:rFonts w:ascii="Cambria" w:eastAsia="Cambria" w:hAnsi="Cambria" w:cs="Times New Roman"/>
                <w:color w:val="FF0000"/>
                <w:kern w:val="20"/>
                <w:sz w:val="20"/>
                <w:szCs w:val="20"/>
              </w:rPr>
              <w:t>T</w:t>
            </w:r>
            <w:r w:rsidRPr="00675215">
              <w:rPr>
                <w:rFonts w:ascii="Cambria" w:eastAsia="Cambria" w:hAnsi="Cambria" w:cs="Times New Roman"/>
                <w:kern w:val="20"/>
                <w:sz w:val="20"/>
                <w:szCs w:val="20"/>
              </w:rPr>
              <w:t>RAIN</w:t>
            </w:r>
          </w:p>
          <w:p w14:paraId="5DE67CC0" w14:textId="77777777" w:rsidR="00675215" w:rsidRPr="00675215" w:rsidRDefault="00675215" w:rsidP="00675215">
            <w:pPr>
              <w:numPr>
                <w:ilvl w:val="0"/>
                <w:numId w:val="15"/>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In times of crisis, we don’t rise to the occasion; we default to our training.</w:t>
            </w:r>
          </w:p>
          <w:p w14:paraId="6E4CBD45" w14:textId="77777777" w:rsidR="00675215" w:rsidRPr="00675215" w:rsidRDefault="00675215" w:rsidP="00675215">
            <w:pPr>
              <w:numPr>
                <w:ilvl w:val="0"/>
                <w:numId w:val="15"/>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A key resource to success is relevant, ongoing training and education. I will provide formal training as needed. Take advantage of it. Be ready to embrace it.</w:t>
            </w:r>
          </w:p>
          <w:p w14:paraId="1105F302" w14:textId="5CA2BF30" w:rsidR="00675215" w:rsidRPr="00675215" w:rsidRDefault="00675215" w:rsidP="00675215">
            <w:pPr>
              <w:numPr>
                <w:ilvl w:val="0"/>
                <w:numId w:val="15"/>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 xml:space="preserve">Sharing knowledge with each other and across the enterprise is a powerful way to learn. Always find ways to share the knowledge you have with </w:t>
            </w:r>
            <w:r w:rsidRPr="00675215">
              <w:rPr>
                <w:rFonts w:ascii="Cambria" w:eastAsia="Cambria" w:hAnsi="Cambria" w:cs="Times New Roman"/>
                <w:color w:val="595959"/>
                <w:kern w:val="20"/>
                <w:sz w:val="20"/>
                <w:szCs w:val="20"/>
              </w:rPr>
              <w:t>others and</w:t>
            </w:r>
            <w:r w:rsidRPr="00675215">
              <w:rPr>
                <w:rFonts w:ascii="Cambria" w:eastAsia="Cambria" w:hAnsi="Cambria" w:cs="Times New Roman"/>
                <w:color w:val="595959"/>
                <w:kern w:val="20"/>
                <w:sz w:val="20"/>
                <w:szCs w:val="20"/>
              </w:rPr>
              <w:t xml:space="preserve"> look to increase your own knowledge the same way.</w:t>
            </w:r>
          </w:p>
          <w:p w14:paraId="2C485FC8" w14:textId="77777777" w:rsidR="00675215" w:rsidRPr="00675215" w:rsidRDefault="00675215" w:rsidP="00675215">
            <w:pPr>
              <w:numPr>
                <w:ilvl w:val="0"/>
                <w:numId w:val="15"/>
              </w:numPr>
              <w:spacing w:before="40" w:after="160" w:line="288" w:lineRule="auto"/>
              <w:contextualSpacing/>
              <w:rPr>
                <w:rFonts w:ascii="Cambria" w:eastAsia="Cambria" w:hAnsi="Cambria" w:cs="Times New Roman"/>
                <w:color w:val="595959"/>
                <w:kern w:val="20"/>
                <w:sz w:val="20"/>
                <w:szCs w:val="20"/>
              </w:rPr>
            </w:pPr>
            <w:r w:rsidRPr="00675215">
              <w:rPr>
                <w:rFonts w:ascii="Cambria" w:eastAsia="Cambria" w:hAnsi="Cambria" w:cs="Times New Roman"/>
                <w:color w:val="595959"/>
                <w:kern w:val="20"/>
                <w:sz w:val="20"/>
                <w:szCs w:val="20"/>
              </w:rPr>
              <w:t>“I don’t know how” will never be an acceptable excuse. Ask for the training that will allow you to accomplish your job. It is your personal responsibility to continue to grow and develop individually, and collectively, with training as just one vehicle to do so.</w:t>
            </w:r>
          </w:p>
          <w:p w14:paraId="2CB8D5F6" w14:textId="77777777" w:rsidR="00675215" w:rsidRDefault="00675215" w:rsidP="000C45FF">
            <w:pPr>
              <w:tabs>
                <w:tab w:val="left" w:pos="990"/>
              </w:tabs>
            </w:pPr>
          </w:p>
        </w:tc>
      </w:tr>
    </w:tbl>
    <w:p w14:paraId="164F80B7" w14:textId="77777777" w:rsidR="0043117B" w:rsidRDefault="00294A57" w:rsidP="000C45FF">
      <w:pPr>
        <w:tabs>
          <w:tab w:val="left" w:pos="990"/>
        </w:tabs>
      </w:pPr>
    </w:p>
    <w:sectPr w:rsidR="0043117B" w:rsidSect="000C45FF">
      <w:headerReference w:type="default" r:id="rId2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71A989" w14:textId="77777777" w:rsidR="00294A57" w:rsidRDefault="00294A57" w:rsidP="000C45FF">
      <w:r>
        <w:separator/>
      </w:r>
    </w:p>
  </w:endnote>
  <w:endnote w:type="continuationSeparator" w:id="0">
    <w:p w14:paraId="61338C39" w14:textId="77777777" w:rsidR="00294A57" w:rsidRDefault="00294A57"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7E835" w14:textId="77777777" w:rsidR="00294A57" w:rsidRDefault="00294A57" w:rsidP="000C45FF">
      <w:r>
        <w:separator/>
      </w:r>
    </w:p>
  </w:footnote>
  <w:footnote w:type="continuationSeparator" w:id="0">
    <w:p w14:paraId="03D6AF9A" w14:textId="77777777" w:rsidR="00294A57" w:rsidRDefault="00294A57"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445E94" w14:textId="77777777" w:rsidR="000C45FF" w:rsidRDefault="000C45FF">
    <w:pPr>
      <w:pStyle w:val="Header"/>
    </w:pPr>
    <w:r>
      <w:rPr>
        <w:noProof/>
      </w:rPr>
      <w:drawing>
        <wp:anchor distT="0" distB="0" distL="114300" distR="114300" simplePos="0" relativeHeight="251658240" behindDoc="1" locked="0" layoutInCell="1" allowOverlap="1" wp14:anchorId="577CE7AE" wp14:editId="6DD0DA72">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pStyle w:val="Achievement"/>
      <w:lvlText w:val="*"/>
      <w:lvlJc w:val="left"/>
      <w:rPr>
        <w:rFonts w:cs="Times New Roman"/>
      </w:rPr>
    </w:lvl>
  </w:abstractNum>
  <w:abstractNum w:abstractNumId="1" w15:restartNumberingAfterBreak="0">
    <w:nsid w:val="00014466"/>
    <w:multiLevelType w:val="hybridMultilevel"/>
    <w:tmpl w:val="77E892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00C055E"/>
    <w:multiLevelType w:val="hybridMultilevel"/>
    <w:tmpl w:val="0E60F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4036BB"/>
    <w:multiLevelType w:val="hybridMultilevel"/>
    <w:tmpl w:val="FAA2D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FF7FE1"/>
    <w:multiLevelType w:val="hybridMultilevel"/>
    <w:tmpl w:val="71764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644C21"/>
    <w:multiLevelType w:val="hybridMultilevel"/>
    <w:tmpl w:val="8B4C8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B67127"/>
    <w:multiLevelType w:val="hybridMultilevel"/>
    <w:tmpl w:val="6D76C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D4670C"/>
    <w:multiLevelType w:val="hybridMultilevel"/>
    <w:tmpl w:val="2B64F0E0"/>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8" w15:restartNumberingAfterBreak="0">
    <w:nsid w:val="2CAD1432"/>
    <w:multiLevelType w:val="hybridMultilevel"/>
    <w:tmpl w:val="D9088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8028F1"/>
    <w:multiLevelType w:val="hybridMultilevel"/>
    <w:tmpl w:val="9C807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33431D"/>
    <w:multiLevelType w:val="hybridMultilevel"/>
    <w:tmpl w:val="E0549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70369B"/>
    <w:multiLevelType w:val="hybridMultilevel"/>
    <w:tmpl w:val="2E90A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643611"/>
    <w:multiLevelType w:val="hybridMultilevel"/>
    <w:tmpl w:val="ABA42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E05087"/>
    <w:multiLevelType w:val="hybridMultilevel"/>
    <w:tmpl w:val="2F2AC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887466"/>
    <w:multiLevelType w:val="hybridMultilevel"/>
    <w:tmpl w:val="5882EB3A"/>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num w:numId="1">
    <w:abstractNumId w:val="7"/>
  </w:num>
  <w:num w:numId="2">
    <w:abstractNumId w:val="2"/>
  </w:num>
  <w:num w:numId="3">
    <w:abstractNumId w:val="5"/>
  </w:num>
  <w:num w:numId="4">
    <w:abstractNumId w:val="6"/>
  </w:num>
  <w:num w:numId="5">
    <w:abstractNumId w:val="8"/>
  </w:num>
  <w:num w:numId="6">
    <w:abstractNumId w:val="12"/>
  </w:num>
  <w:num w:numId="7">
    <w:abstractNumId w:val="11"/>
  </w:num>
  <w:num w:numId="8">
    <w:abstractNumId w:val="14"/>
  </w:num>
  <w:num w:numId="9">
    <w:abstractNumId w:val="13"/>
  </w:num>
  <w:num w:numId="10">
    <w:abstractNumId w:val="0"/>
    <w:lvlOverride w:ilvl="0">
      <w:lvl w:ilvl="0">
        <w:start w:val="1"/>
        <w:numFmt w:val="bullet"/>
        <w:pStyle w:val="Achievement"/>
        <w:lvlText w:val=""/>
        <w:legacy w:legacy="1" w:legacySpace="0" w:legacyIndent="240"/>
        <w:lvlJc w:val="left"/>
        <w:pPr>
          <w:ind w:left="240" w:hanging="240"/>
        </w:pPr>
        <w:rPr>
          <w:rFonts w:ascii="Wingdings" w:hAnsi="Wingdings"/>
          <w:sz w:val="12"/>
        </w:rPr>
      </w:lvl>
    </w:lvlOverride>
  </w:num>
  <w:num w:numId="11">
    <w:abstractNumId w:val="1"/>
  </w:num>
  <w:num w:numId="12">
    <w:abstractNumId w:val="9"/>
  </w:num>
  <w:num w:numId="13">
    <w:abstractNumId w:val="4"/>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BB0"/>
    <w:rsid w:val="0002056D"/>
    <w:rsid w:val="00023589"/>
    <w:rsid w:val="00036450"/>
    <w:rsid w:val="00094499"/>
    <w:rsid w:val="000B61FD"/>
    <w:rsid w:val="000B7418"/>
    <w:rsid w:val="000C45FF"/>
    <w:rsid w:val="000E3FD1"/>
    <w:rsid w:val="00112054"/>
    <w:rsid w:val="00124ECE"/>
    <w:rsid w:val="001525E1"/>
    <w:rsid w:val="00154BA0"/>
    <w:rsid w:val="0016321B"/>
    <w:rsid w:val="001711E8"/>
    <w:rsid w:val="00180329"/>
    <w:rsid w:val="0019001F"/>
    <w:rsid w:val="001909C8"/>
    <w:rsid w:val="001A0941"/>
    <w:rsid w:val="001A74A5"/>
    <w:rsid w:val="001B2ABD"/>
    <w:rsid w:val="001E0137"/>
    <w:rsid w:val="001E0391"/>
    <w:rsid w:val="001E1759"/>
    <w:rsid w:val="001F1ECC"/>
    <w:rsid w:val="00212D69"/>
    <w:rsid w:val="002400EB"/>
    <w:rsid w:val="00256CF7"/>
    <w:rsid w:val="00262CB7"/>
    <w:rsid w:val="00281FD5"/>
    <w:rsid w:val="00292B77"/>
    <w:rsid w:val="00294A57"/>
    <w:rsid w:val="002C3761"/>
    <w:rsid w:val="002C7C98"/>
    <w:rsid w:val="002E12C5"/>
    <w:rsid w:val="0030481B"/>
    <w:rsid w:val="003156FC"/>
    <w:rsid w:val="003254B5"/>
    <w:rsid w:val="00327CE5"/>
    <w:rsid w:val="00365108"/>
    <w:rsid w:val="0037121F"/>
    <w:rsid w:val="003A15FA"/>
    <w:rsid w:val="003A6B7D"/>
    <w:rsid w:val="003B06CA"/>
    <w:rsid w:val="003D469E"/>
    <w:rsid w:val="004071FC"/>
    <w:rsid w:val="00413A50"/>
    <w:rsid w:val="00445947"/>
    <w:rsid w:val="004675A7"/>
    <w:rsid w:val="004813B3"/>
    <w:rsid w:val="004940E2"/>
    <w:rsid w:val="00496591"/>
    <w:rsid w:val="004A18FA"/>
    <w:rsid w:val="004B33E3"/>
    <w:rsid w:val="004C63E4"/>
    <w:rsid w:val="004D3011"/>
    <w:rsid w:val="004D4D98"/>
    <w:rsid w:val="005262AC"/>
    <w:rsid w:val="00540E08"/>
    <w:rsid w:val="00567FA8"/>
    <w:rsid w:val="00570562"/>
    <w:rsid w:val="005B00FC"/>
    <w:rsid w:val="005B337E"/>
    <w:rsid w:val="005E39D5"/>
    <w:rsid w:val="00600670"/>
    <w:rsid w:val="0062123A"/>
    <w:rsid w:val="00635C9F"/>
    <w:rsid w:val="006365D8"/>
    <w:rsid w:val="00646E75"/>
    <w:rsid w:val="00651201"/>
    <w:rsid w:val="00675215"/>
    <w:rsid w:val="006771D0"/>
    <w:rsid w:val="00692ABF"/>
    <w:rsid w:val="006D36EA"/>
    <w:rsid w:val="006F697F"/>
    <w:rsid w:val="00713D78"/>
    <w:rsid w:val="00715FCB"/>
    <w:rsid w:val="00723ECC"/>
    <w:rsid w:val="00743101"/>
    <w:rsid w:val="007775E1"/>
    <w:rsid w:val="007835C3"/>
    <w:rsid w:val="00785ADF"/>
    <w:rsid w:val="007867A0"/>
    <w:rsid w:val="007927F5"/>
    <w:rsid w:val="007A5CEA"/>
    <w:rsid w:val="007C6D6A"/>
    <w:rsid w:val="007C737E"/>
    <w:rsid w:val="007E32D8"/>
    <w:rsid w:val="007E3572"/>
    <w:rsid w:val="007F4EA3"/>
    <w:rsid w:val="00802436"/>
    <w:rsid w:val="00802CA0"/>
    <w:rsid w:val="00853010"/>
    <w:rsid w:val="00884E14"/>
    <w:rsid w:val="008C4A6C"/>
    <w:rsid w:val="009260CD"/>
    <w:rsid w:val="009437C1"/>
    <w:rsid w:val="00952C25"/>
    <w:rsid w:val="009724A3"/>
    <w:rsid w:val="009C59AA"/>
    <w:rsid w:val="009E6453"/>
    <w:rsid w:val="00A026BE"/>
    <w:rsid w:val="00A2118D"/>
    <w:rsid w:val="00A22953"/>
    <w:rsid w:val="00A33D9A"/>
    <w:rsid w:val="00A523CB"/>
    <w:rsid w:val="00A70F37"/>
    <w:rsid w:val="00A9198F"/>
    <w:rsid w:val="00AC6CFA"/>
    <w:rsid w:val="00AD76E2"/>
    <w:rsid w:val="00AE0353"/>
    <w:rsid w:val="00AF5DA1"/>
    <w:rsid w:val="00B16729"/>
    <w:rsid w:val="00B20152"/>
    <w:rsid w:val="00B359E4"/>
    <w:rsid w:val="00B40CF2"/>
    <w:rsid w:val="00B57D98"/>
    <w:rsid w:val="00B70850"/>
    <w:rsid w:val="00B81390"/>
    <w:rsid w:val="00B922CE"/>
    <w:rsid w:val="00BA0A35"/>
    <w:rsid w:val="00BA14D7"/>
    <w:rsid w:val="00BD2EF5"/>
    <w:rsid w:val="00BF2CC9"/>
    <w:rsid w:val="00C022FB"/>
    <w:rsid w:val="00C0530F"/>
    <w:rsid w:val="00C066B6"/>
    <w:rsid w:val="00C207EC"/>
    <w:rsid w:val="00C34CE9"/>
    <w:rsid w:val="00C37BA1"/>
    <w:rsid w:val="00C44A3C"/>
    <w:rsid w:val="00C4674C"/>
    <w:rsid w:val="00C506CF"/>
    <w:rsid w:val="00C67712"/>
    <w:rsid w:val="00C72BED"/>
    <w:rsid w:val="00C909F9"/>
    <w:rsid w:val="00C94A58"/>
    <w:rsid w:val="00C9578B"/>
    <w:rsid w:val="00C95FC7"/>
    <w:rsid w:val="00CB0055"/>
    <w:rsid w:val="00CB6AF9"/>
    <w:rsid w:val="00CC4BB0"/>
    <w:rsid w:val="00CD04E3"/>
    <w:rsid w:val="00CD6766"/>
    <w:rsid w:val="00D2522B"/>
    <w:rsid w:val="00D32D8C"/>
    <w:rsid w:val="00D406E9"/>
    <w:rsid w:val="00D422DE"/>
    <w:rsid w:val="00D5459D"/>
    <w:rsid w:val="00DA1F4D"/>
    <w:rsid w:val="00DB2126"/>
    <w:rsid w:val="00DD172A"/>
    <w:rsid w:val="00DF034E"/>
    <w:rsid w:val="00E25A26"/>
    <w:rsid w:val="00E31364"/>
    <w:rsid w:val="00E345DB"/>
    <w:rsid w:val="00E4381A"/>
    <w:rsid w:val="00E55D74"/>
    <w:rsid w:val="00EB37E7"/>
    <w:rsid w:val="00F12341"/>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004BB"/>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ListParagraph">
    <w:name w:val="List Paragraph"/>
    <w:basedOn w:val="Normal"/>
    <w:uiPriority w:val="34"/>
    <w:semiHidden/>
    <w:qFormat/>
    <w:rsid w:val="00A026BE"/>
    <w:pPr>
      <w:ind w:left="720"/>
      <w:contextualSpacing/>
    </w:pPr>
  </w:style>
  <w:style w:type="paragraph" w:customStyle="1" w:styleId="Achievement">
    <w:name w:val="Achievement"/>
    <w:basedOn w:val="BodyText"/>
    <w:rsid w:val="009E6453"/>
    <w:pPr>
      <w:numPr>
        <w:numId w:val="10"/>
      </w:numPr>
      <w:spacing w:after="60" w:line="240" w:lineRule="atLeast"/>
      <w:ind w:left="771" w:hanging="360"/>
      <w:jc w:val="both"/>
    </w:pPr>
    <w:rPr>
      <w:rFonts w:ascii="Garamond" w:eastAsia="Times New Roman" w:hAnsi="Garamond" w:cs="Garamond"/>
      <w:sz w:val="22"/>
      <w:lang w:eastAsia="en-US"/>
    </w:rPr>
  </w:style>
  <w:style w:type="paragraph" w:styleId="BodyText">
    <w:name w:val="Body Text"/>
    <w:basedOn w:val="Normal"/>
    <w:link w:val="BodyTextChar"/>
    <w:uiPriority w:val="99"/>
    <w:semiHidden/>
    <w:unhideWhenUsed/>
    <w:rsid w:val="009E6453"/>
    <w:pPr>
      <w:spacing w:after="120"/>
    </w:pPr>
  </w:style>
  <w:style w:type="character" w:customStyle="1" w:styleId="BodyTextChar">
    <w:name w:val="Body Text Char"/>
    <w:basedOn w:val="DefaultParagraphFont"/>
    <w:link w:val="BodyText"/>
    <w:uiPriority w:val="99"/>
    <w:semiHidden/>
    <w:rsid w:val="009E6453"/>
    <w:rPr>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70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obert@robertleefranks.com" TargetMode="External"/><Relationship Id="rId18" Type="http://schemas.openxmlformats.org/officeDocument/2006/relationships/hyperlink" Target="https://www.huyett.com/"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nationalgypsum.com/" TargetMode="External"/><Relationship Id="rId2" Type="http://schemas.openxmlformats.org/officeDocument/2006/relationships/customXml" Target="../customXml/item2.xml"/><Relationship Id="rId16" Type="http://schemas.openxmlformats.org/officeDocument/2006/relationships/hyperlink" Target="http://leadadvantageinc.com/management-strength-leadership-influence" TargetMode="External"/><Relationship Id="rId20" Type="http://schemas.openxmlformats.org/officeDocument/2006/relationships/hyperlink" Target="http://baron-aviation.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thayerleaderdevelopment.com/people/faculty/major-general-john-batiste"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www.kcoe.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hayerleaderdevelopment.com/people/faculty/lieutenant-general-frank-kearney"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ertf\AppData\Roaming\Microsoft\Templates\Blue%20grey%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89708ADDC5041919F4FD2595D66AA21"/>
        <w:category>
          <w:name w:val="General"/>
          <w:gallery w:val="placeholder"/>
        </w:category>
        <w:types>
          <w:type w:val="bbPlcHdr"/>
        </w:types>
        <w:behaviors>
          <w:behavior w:val="content"/>
        </w:behaviors>
        <w:guid w:val="{8658E61D-397A-4077-8522-ABB16500AD5B}"/>
      </w:docPartPr>
      <w:docPartBody>
        <w:p w:rsidR="00FF4AD7" w:rsidRDefault="00723068" w:rsidP="00723068">
          <w:pPr>
            <w:pStyle w:val="F89708ADDC5041919F4FD2595D66AA21"/>
          </w:pPr>
          <w:r w:rsidRPr="00D5459D">
            <w:t>Profile</w:t>
          </w:r>
        </w:p>
      </w:docPartBody>
    </w:docPart>
    <w:docPart>
      <w:docPartPr>
        <w:name w:val="0EF001D7B4D4425281216C0123DEC6EE"/>
        <w:category>
          <w:name w:val="General"/>
          <w:gallery w:val="placeholder"/>
        </w:category>
        <w:types>
          <w:type w:val="bbPlcHdr"/>
        </w:types>
        <w:behaviors>
          <w:behavior w:val="content"/>
        </w:behaviors>
        <w:guid w:val="{5278613F-FE31-4F69-8555-43F6B3F5EA26}"/>
      </w:docPartPr>
      <w:docPartBody>
        <w:p w:rsidR="00FF4AD7" w:rsidRDefault="00723068" w:rsidP="00723068">
          <w:pPr>
            <w:pStyle w:val="0EF001D7B4D4425281216C0123DEC6EE"/>
          </w:pPr>
          <w:r w:rsidRPr="00CB0055">
            <w:t>Contact</w:t>
          </w:r>
        </w:p>
      </w:docPartBody>
    </w:docPart>
    <w:docPart>
      <w:docPartPr>
        <w:name w:val="4C41ABBB60014C3E8A296F918F03948A"/>
        <w:category>
          <w:name w:val="General"/>
          <w:gallery w:val="placeholder"/>
        </w:category>
        <w:types>
          <w:type w:val="bbPlcHdr"/>
        </w:types>
        <w:behaviors>
          <w:behavior w:val="content"/>
        </w:behaviors>
        <w:guid w:val="{1CD2D391-68C3-410F-91E5-EBCC65A86F77}"/>
      </w:docPartPr>
      <w:docPartBody>
        <w:p w:rsidR="00FF4AD7" w:rsidRDefault="00723068" w:rsidP="00723068">
          <w:pPr>
            <w:pStyle w:val="4C41ABBB60014C3E8A296F918F03948A"/>
          </w:pPr>
          <w:r w:rsidRPr="004D3011">
            <w:t>PHONE:</w:t>
          </w:r>
        </w:p>
      </w:docPartBody>
    </w:docPart>
    <w:docPart>
      <w:docPartPr>
        <w:name w:val="3987BB70003C4DAC94BF385B3C814CD9"/>
        <w:category>
          <w:name w:val="General"/>
          <w:gallery w:val="placeholder"/>
        </w:category>
        <w:types>
          <w:type w:val="bbPlcHdr"/>
        </w:types>
        <w:behaviors>
          <w:behavior w:val="content"/>
        </w:behaviors>
        <w:guid w:val="{3938F8DC-362D-45CC-BB47-0EEBBE797F6E}"/>
      </w:docPartPr>
      <w:docPartBody>
        <w:p w:rsidR="00FF4AD7" w:rsidRDefault="00723068" w:rsidP="00723068">
          <w:pPr>
            <w:pStyle w:val="3987BB70003C4DAC94BF385B3C814CD9"/>
          </w:pPr>
          <w:r w:rsidRPr="004D3011">
            <w:t>WEBSITE:</w:t>
          </w:r>
        </w:p>
      </w:docPartBody>
    </w:docPart>
    <w:docPart>
      <w:docPartPr>
        <w:name w:val="753A185CE7A244DA9AA8D6602E6A707C"/>
        <w:category>
          <w:name w:val="General"/>
          <w:gallery w:val="placeholder"/>
        </w:category>
        <w:types>
          <w:type w:val="bbPlcHdr"/>
        </w:types>
        <w:behaviors>
          <w:behavior w:val="content"/>
        </w:behaviors>
        <w:guid w:val="{65A05FDE-FA95-481E-A734-8514F9A29C5D}"/>
      </w:docPartPr>
      <w:docPartBody>
        <w:p w:rsidR="00FF4AD7" w:rsidRDefault="00723068" w:rsidP="00723068">
          <w:pPr>
            <w:pStyle w:val="753A185CE7A244DA9AA8D6602E6A707C"/>
          </w:pPr>
          <w:r w:rsidRPr="004D3011">
            <w:t>EMAIL:</w:t>
          </w:r>
        </w:p>
      </w:docPartBody>
    </w:docPart>
    <w:docPart>
      <w:docPartPr>
        <w:name w:val="9C6964735A4941579D15A334AFCCC243"/>
        <w:category>
          <w:name w:val="General"/>
          <w:gallery w:val="placeholder"/>
        </w:category>
        <w:types>
          <w:type w:val="bbPlcHdr"/>
        </w:types>
        <w:behaviors>
          <w:behavior w:val="content"/>
        </w:behaviors>
        <w:guid w:val="{AB26D4D0-FB51-442D-806E-1BFC7DB52373}"/>
      </w:docPartPr>
      <w:docPartBody>
        <w:p w:rsidR="00FF4AD7" w:rsidRDefault="00723068" w:rsidP="00723068">
          <w:pPr>
            <w:pStyle w:val="9C6964735A4941579D15A334AFCCC243"/>
          </w:pPr>
          <w:r w:rsidRPr="00036450">
            <w:t>EDUCATION</w:t>
          </w:r>
        </w:p>
      </w:docPartBody>
    </w:docPart>
    <w:docPart>
      <w:docPartPr>
        <w:name w:val="251D1FD2E89E418C973BC2BFA57B42F7"/>
        <w:category>
          <w:name w:val="General"/>
          <w:gallery w:val="placeholder"/>
        </w:category>
        <w:types>
          <w:type w:val="bbPlcHdr"/>
        </w:types>
        <w:behaviors>
          <w:behavior w:val="content"/>
        </w:behaviors>
        <w:guid w:val="{19A0B7F5-B093-4F21-A371-67A5071AD728}"/>
      </w:docPartPr>
      <w:docPartBody>
        <w:p w:rsidR="00FF4AD7" w:rsidRDefault="00723068" w:rsidP="00723068">
          <w:pPr>
            <w:pStyle w:val="251D1FD2E89E418C973BC2BFA57B42F7"/>
          </w:pPr>
          <w:r w:rsidRPr="00036450">
            <w:t>WORK EXPERIENCE</w:t>
          </w:r>
        </w:p>
      </w:docPartBody>
    </w:docPart>
    <w:docPart>
      <w:docPartPr>
        <w:name w:val="3B7C1C00842B4FF6AC6BACCA162F8441"/>
        <w:category>
          <w:name w:val="General"/>
          <w:gallery w:val="placeholder"/>
        </w:category>
        <w:types>
          <w:type w:val="bbPlcHdr"/>
        </w:types>
        <w:behaviors>
          <w:behavior w:val="content"/>
        </w:behaviors>
        <w:guid w:val="{542E2706-68BE-4AB3-A454-C85B033E9847}"/>
      </w:docPartPr>
      <w:docPartBody>
        <w:p w:rsidR="00FF4AD7" w:rsidRDefault="00723068" w:rsidP="00723068">
          <w:pPr>
            <w:pStyle w:val="3B7C1C00842B4FF6AC6BACCA162F8441"/>
          </w:pPr>
          <w:r w:rsidRPr="00036450">
            <w:rPr>
              <w:rStyle w:val="Heading2Char"/>
            </w:rPr>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627"/>
    <w:rsid w:val="001B11BB"/>
    <w:rsid w:val="00281627"/>
    <w:rsid w:val="00723068"/>
    <w:rsid w:val="008D3871"/>
    <w:rsid w:val="00977695"/>
    <w:rsid w:val="00E8639A"/>
    <w:rsid w:val="00FF4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723068"/>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E4FBEF6FF548EE94427FA96E2EE0F7">
    <w:name w:val="56E4FBEF6FF548EE94427FA96E2EE0F7"/>
  </w:style>
  <w:style w:type="paragraph" w:customStyle="1" w:styleId="8FCA8F558DA7404CA0611109E1440005">
    <w:name w:val="8FCA8F558DA7404CA0611109E1440005"/>
  </w:style>
  <w:style w:type="paragraph" w:customStyle="1" w:styleId="1CF75A3A0BAA4478BF418D392769F436">
    <w:name w:val="1CF75A3A0BAA4478BF418D392769F436"/>
  </w:style>
  <w:style w:type="paragraph" w:customStyle="1" w:styleId="E44AFD95A1B04F7A872066B714AACC67">
    <w:name w:val="E44AFD95A1B04F7A872066B714AACC67"/>
  </w:style>
  <w:style w:type="paragraph" w:customStyle="1" w:styleId="5F98572DC0F3448BAB95BB6549896BB3">
    <w:name w:val="5F98572DC0F3448BAB95BB6549896BB3"/>
  </w:style>
  <w:style w:type="paragraph" w:customStyle="1" w:styleId="10100F5CC5654BC3882416B093114770">
    <w:name w:val="10100F5CC5654BC3882416B093114770"/>
  </w:style>
  <w:style w:type="paragraph" w:customStyle="1" w:styleId="24DCD50C874A42BAA88585A3268F1DB9">
    <w:name w:val="24DCD50C874A42BAA88585A3268F1DB9"/>
  </w:style>
  <w:style w:type="paragraph" w:customStyle="1" w:styleId="E0270F4AB7714B4D9571A51BA2D49DA8">
    <w:name w:val="E0270F4AB7714B4D9571A51BA2D49DA8"/>
  </w:style>
  <w:style w:type="paragraph" w:customStyle="1" w:styleId="A27B979A67FF4D9CAC1F3EDA57D6805D">
    <w:name w:val="A27B979A67FF4D9CAC1F3EDA57D6805D"/>
  </w:style>
  <w:style w:type="paragraph" w:customStyle="1" w:styleId="3B3B11B060174EE3A9B8DD54ED5F2A8A">
    <w:name w:val="3B3B11B060174EE3A9B8DD54ED5F2A8A"/>
  </w:style>
  <w:style w:type="character" w:styleId="Hyperlink">
    <w:name w:val="Hyperlink"/>
    <w:basedOn w:val="DefaultParagraphFont"/>
    <w:uiPriority w:val="99"/>
    <w:unhideWhenUsed/>
    <w:rPr>
      <w:color w:val="C45911" w:themeColor="accent2" w:themeShade="BF"/>
      <w:u w:val="single"/>
    </w:rPr>
  </w:style>
  <w:style w:type="paragraph" w:customStyle="1" w:styleId="CCA42B9769984BACBDB97A91DC7D50D4">
    <w:name w:val="CCA42B9769984BACBDB97A91DC7D50D4"/>
  </w:style>
  <w:style w:type="paragraph" w:customStyle="1" w:styleId="9CBFC6A851A9471D897905CFD2BDA2CA">
    <w:name w:val="9CBFC6A851A9471D897905CFD2BDA2CA"/>
  </w:style>
  <w:style w:type="paragraph" w:customStyle="1" w:styleId="BC855979E3F54542B7245B1A073DDF66">
    <w:name w:val="BC855979E3F54542B7245B1A073DDF66"/>
  </w:style>
  <w:style w:type="paragraph" w:customStyle="1" w:styleId="A5194E6B8CFC40A089F2D7CBB42492ED">
    <w:name w:val="A5194E6B8CFC40A089F2D7CBB42492ED"/>
  </w:style>
  <w:style w:type="paragraph" w:customStyle="1" w:styleId="2A774CDA9E9E423396540CAACF484C69">
    <w:name w:val="2A774CDA9E9E423396540CAACF484C69"/>
  </w:style>
  <w:style w:type="paragraph" w:customStyle="1" w:styleId="952433D8125F4C0FBE83322616210ADC">
    <w:name w:val="952433D8125F4C0FBE83322616210ADC"/>
  </w:style>
  <w:style w:type="paragraph" w:customStyle="1" w:styleId="BD1F26EB76CD4857A0F9B85FA657FAEB">
    <w:name w:val="BD1F26EB76CD4857A0F9B85FA657FAEB"/>
  </w:style>
  <w:style w:type="paragraph" w:customStyle="1" w:styleId="8C9C61E91D254781A8E44A72514C45C4">
    <w:name w:val="8C9C61E91D254781A8E44A72514C45C4"/>
  </w:style>
  <w:style w:type="paragraph" w:customStyle="1" w:styleId="CE53EB8712A44CC5A8C51D99AC791BA5">
    <w:name w:val="CE53EB8712A44CC5A8C51D99AC791BA5"/>
  </w:style>
  <w:style w:type="paragraph" w:customStyle="1" w:styleId="9C377584A3CA4F15AB878C6BE5C0CDC6">
    <w:name w:val="9C377584A3CA4F15AB878C6BE5C0CDC6"/>
  </w:style>
  <w:style w:type="paragraph" w:customStyle="1" w:styleId="57652221F5E5479A9AE1968B4D06E90B">
    <w:name w:val="57652221F5E5479A9AE1968B4D06E90B"/>
  </w:style>
  <w:style w:type="paragraph" w:customStyle="1" w:styleId="2C77BD55055A436A985BE61695451E75">
    <w:name w:val="2C77BD55055A436A985BE61695451E75"/>
  </w:style>
  <w:style w:type="paragraph" w:customStyle="1" w:styleId="755BC137AC1845499DAEBDEDA4BEE55E">
    <w:name w:val="755BC137AC1845499DAEBDEDA4BEE55E"/>
  </w:style>
  <w:style w:type="paragraph" w:customStyle="1" w:styleId="CDE47B9947FC417BB0C8C3A1594A4F6E">
    <w:name w:val="CDE47B9947FC417BB0C8C3A1594A4F6E"/>
  </w:style>
  <w:style w:type="paragraph" w:customStyle="1" w:styleId="09061430D482473891ACC421F65B90F9">
    <w:name w:val="09061430D482473891ACC421F65B90F9"/>
  </w:style>
  <w:style w:type="paragraph" w:customStyle="1" w:styleId="B6B1BC9983364BDC90C962A1B46FA201">
    <w:name w:val="B6B1BC9983364BDC90C962A1B46FA201"/>
  </w:style>
  <w:style w:type="paragraph" w:customStyle="1" w:styleId="FE4D936EE00544D5A4808804FCD48DAE">
    <w:name w:val="FE4D936EE00544D5A4808804FCD48DAE"/>
  </w:style>
  <w:style w:type="paragraph" w:customStyle="1" w:styleId="8785A511959B434BAA8E706283264962">
    <w:name w:val="8785A511959B434BAA8E706283264962"/>
  </w:style>
  <w:style w:type="paragraph" w:customStyle="1" w:styleId="877B11CA6E614F91AD9FF16433D57727">
    <w:name w:val="877B11CA6E614F91AD9FF16433D57727"/>
  </w:style>
  <w:style w:type="paragraph" w:customStyle="1" w:styleId="459B5E7D670E4EBB8E1A3A55F82CB7A9">
    <w:name w:val="459B5E7D670E4EBB8E1A3A55F82CB7A9"/>
  </w:style>
  <w:style w:type="paragraph" w:customStyle="1" w:styleId="2828050C6840419E8F44D7AD7D1DB866">
    <w:name w:val="2828050C6840419E8F44D7AD7D1DB866"/>
  </w:style>
  <w:style w:type="paragraph" w:customStyle="1" w:styleId="ECE870785C3248878DAE6329A8CF0417">
    <w:name w:val="ECE870785C3248878DAE6329A8CF0417"/>
  </w:style>
  <w:style w:type="paragraph" w:customStyle="1" w:styleId="491CD882822E40569529E2CCB6A5A842">
    <w:name w:val="491CD882822E40569529E2CCB6A5A842"/>
  </w:style>
  <w:style w:type="paragraph" w:customStyle="1" w:styleId="95085ECC6EED46B3BA8E9342AAFAE22D">
    <w:name w:val="95085ECC6EED46B3BA8E9342AAFAE22D"/>
  </w:style>
  <w:style w:type="paragraph" w:customStyle="1" w:styleId="5F556FB252544AB4B7D402BAF0A93F13">
    <w:name w:val="5F556FB252544AB4B7D402BAF0A93F13"/>
  </w:style>
  <w:style w:type="paragraph" w:customStyle="1" w:styleId="8083A1324EEE4503BBF559B7C42F4A8E">
    <w:name w:val="8083A1324EEE4503BBF559B7C42F4A8E"/>
  </w:style>
  <w:style w:type="paragraph" w:customStyle="1" w:styleId="6EF96AAE524E4F15B13C69200638F4B4">
    <w:name w:val="6EF96AAE524E4F15B13C69200638F4B4"/>
  </w:style>
  <w:style w:type="paragraph" w:customStyle="1" w:styleId="EAD4264C394944FBA635E3C811113FAC">
    <w:name w:val="EAD4264C394944FBA635E3C811113FAC"/>
  </w:style>
  <w:style w:type="paragraph" w:customStyle="1" w:styleId="3D8F0058B7B54F04B2B594E817FC0466">
    <w:name w:val="3D8F0058B7B54F04B2B594E817FC0466"/>
  </w:style>
  <w:style w:type="paragraph" w:customStyle="1" w:styleId="14E7BA6EBC24424F919CC1A21555B086">
    <w:name w:val="14E7BA6EBC24424F919CC1A21555B086"/>
  </w:style>
  <w:style w:type="character" w:customStyle="1" w:styleId="Heading2Char">
    <w:name w:val="Heading 2 Char"/>
    <w:basedOn w:val="DefaultParagraphFont"/>
    <w:link w:val="Heading2"/>
    <w:uiPriority w:val="9"/>
    <w:rsid w:val="00723068"/>
    <w:rPr>
      <w:rFonts w:asciiTheme="majorHAnsi" w:eastAsiaTheme="majorEastAsia" w:hAnsiTheme="majorHAnsi" w:cstheme="majorBidi"/>
      <w:b/>
      <w:bCs/>
      <w:caps/>
      <w:szCs w:val="26"/>
      <w:lang w:eastAsia="ja-JP"/>
    </w:rPr>
  </w:style>
  <w:style w:type="paragraph" w:customStyle="1" w:styleId="74972B2B693645C39ADC7984C38B7175">
    <w:name w:val="74972B2B693645C39ADC7984C38B7175"/>
  </w:style>
  <w:style w:type="paragraph" w:customStyle="1" w:styleId="4F156134EC954340BAFAD0C372A7A823">
    <w:name w:val="4F156134EC954340BAFAD0C372A7A823"/>
    <w:rsid w:val="00723068"/>
  </w:style>
  <w:style w:type="paragraph" w:customStyle="1" w:styleId="E7B15059844243AB94250ECE293440CB">
    <w:name w:val="E7B15059844243AB94250ECE293440CB"/>
    <w:rsid w:val="00723068"/>
  </w:style>
  <w:style w:type="paragraph" w:customStyle="1" w:styleId="6E153F02144745A2BE65165C2C3CDBC2">
    <w:name w:val="6E153F02144745A2BE65165C2C3CDBC2"/>
    <w:rsid w:val="00723068"/>
  </w:style>
  <w:style w:type="paragraph" w:customStyle="1" w:styleId="6DF05143E7904F0A89C7384D89646603">
    <w:name w:val="6DF05143E7904F0A89C7384D89646603"/>
    <w:rsid w:val="00723068"/>
  </w:style>
  <w:style w:type="paragraph" w:customStyle="1" w:styleId="E6C7704496E14F9789EFF14C8FBEE613">
    <w:name w:val="E6C7704496E14F9789EFF14C8FBEE613"/>
    <w:rsid w:val="00723068"/>
  </w:style>
  <w:style w:type="paragraph" w:customStyle="1" w:styleId="B854AB25AA5A4487B511C665227C0880">
    <w:name w:val="B854AB25AA5A4487B511C665227C0880"/>
    <w:rsid w:val="00723068"/>
  </w:style>
  <w:style w:type="paragraph" w:customStyle="1" w:styleId="F0539CF32BF24490B3CE2A0163C1C2E6">
    <w:name w:val="F0539CF32BF24490B3CE2A0163C1C2E6"/>
    <w:rsid w:val="00723068"/>
  </w:style>
  <w:style w:type="paragraph" w:customStyle="1" w:styleId="6A27DF90DEAF4ADDA16D9373A24CED5F">
    <w:name w:val="6A27DF90DEAF4ADDA16D9373A24CED5F"/>
    <w:rsid w:val="00723068"/>
  </w:style>
  <w:style w:type="paragraph" w:customStyle="1" w:styleId="4CEF1FDDC8F946D9B4B527AF8B96201D">
    <w:name w:val="4CEF1FDDC8F946D9B4B527AF8B96201D"/>
    <w:rsid w:val="00723068"/>
  </w:style>
  <w:style w:type="paragraph" w:customStyle="1" w:styleId="2E1421AF8F55485EB0578A990C37FCC7">
    <w:name w:val="2E1421AF8F55485EB0578A990C37FCC7"/>
    <w:rsid w:val="00723068"/>
  </w:style>
  <w:style w:type="paragraph" w:customStyle="1" w:styleId="A73DDA9978FC46828BF134600210B0B4">
    <w:name w:val="A73DDA9978FC46828BF134600210B0B4"/>
    <w:rsid w:val="00723068"/>
  </w:style>
  <w:style w:type="paragraph" w:customStyle="1" w:styleId="F1ED03BE5EBD4FF5A4D5DB00276CD341">
    <w:name w:val="F1ED03BE5EBD4FF5A4D5DB00276CD341"/>
    <w:rsid w:val="00723068"/>
  </w:style>
  <w:style w:type="paragraph" w:customStyle="1" w:styleId="5A90566F47F3466F892CCC6EC9A6389E">
    <w:name w:val="5A90566F47F3466F892CCC6EC9A6389E"/>
    <w:rsid w:val="00723068"/>
  </w:style>
  <w:style w:type="paragraph" w:customStyle="1" w:styleId="05617F13CF854CF7AE782A0E42EED849">
    <w:name w:val="05617F13CF854CF7AE782A0E42EED849"/>
    <w:rsid w:val="00723068"/>
  </w:style>
  <w:style w:type="paragraph" w:customStyle="1" w:styleId="C860CC657EE84AF9BBE3A9392698D3F3">
    <w:name w:val="C860CC657EE84AF9BBE3A9392698D3F3"/>
    <w:rsid w:val="00723068"/>
  </w:style>
  <w:style w:type="paragraph" w:customStyle="1" w:styleId="48E2391E781C4EC499AC994320257000">
    <w:name w:val="48E2391E781C4EC499AC994320257000"/>
    <w:rsid w:val="00723068"/>
  </w:style>
  <w:style w:type="paragraph" w:customStyle="1" w:styleId="7DC66CD80333495CA46F77D56B49E5B9">
    <w:name w:val="7DC66CD80333495CA46F77D56B49E5B9"/>
    <w:rsid w:val="00723068"/>
  </w:style>
  <w:style w:type="paragraph" w:customStyle="1" w:styleId="127D4BE5398A461889368CEF3112AE9E">
    <w:name w:val="127D4BE5398A461889368CEF3112AE9E"/>
    <w:rsid w:val="00723068"/>
  </w:style>
  <w:style w:type="paragraph" w:customStyle="1" w:styleId="1934C40DD5134D71814BEE65643669BC">
    <w:name w:val="1934C40DD5134D71814BEE65643669BC"/>
    <w:rsid w:val="00723068"/>
  </w:style>
  <w:style w:type="paragraph" w:customStyle="1" w:styleId="8D1E3C3A346949A2B674E8CA0A885A9A">
    <w:name w:val="8D1E3C3A346949A2B674E8CA0A885A9A"/>
    <w:rsid w:val="00723068"/>
  </w:style>
  <w:style w:type="paragraph" w:customStyle="1" w:styleId="0D37DDC944934CACA2DD556997804D31">
    <w:name w:val="0D37DDC944934CACA2DD556997804D31"/>
    <w:rsid w:val="00723068"/>
  </w:style>
  <w:style w:type="paragraph" w:customStyle="1" w:styleId="3B207C763D78477B916B4A98C43D59E4">
    <w:name w:val="3B207C763D78477B916B4A98C43D59E4"/>
    <w:rsid w:val="00723068"/>
  </w:style>
  <w:style w:type="paragraph" w:customStyle="1" w:styleId="00FC7AF945AF4465B9A71E07F01D1C49">
    <w:name w:val="00FC7AF945AF4465B9A71E07F01D1C49"/>
    <w:rsid w:val="00723068"/>
  </w:style>
  <w:style w:type="paragraph" w:customStyle="1" w:styleId="D937C9193E0740C3AEA96D3476670765">
    <w:name w:val="D937C9193E0740C3AEA96D3476670765"/>
    <w:rsid w:val="00723068"/>
  </w:style>
  <w:style w:type="paragraph" w:customStyle="1" w:styleId="79AEBA09D188467AA178D707127839DA">
    <w:name w:val="79AEBA09D188467AA178D707127839DA"/>
    <w:rsid w:val="00723068"/>
  </w:style>
  <w:style w:type="paragraph" w:customStyle="1" w:styleId="586ECE9D390944BD90DE0E691E1E855B">
    <w:name w:val="586ECE9D390944BD90DE0E691E1E855B"/>
    <w:rsid w:val="00723068"/>
  </w:style>
  <w:style w:type="paragraph" w:customStyle="1" w:styleId="FCAE205F0F5F4BB58A921AEB5F67FEE1">
    <w:name w:val="FCAE205F0F5F4BB58A921AEB5F67FEE1"/>
    <w:rsid w:val="00723068"/>
  </w:style>
  <w:style w:type="paragraph" w:customStyle="1" w:styleId="4AE43E26D8AE45E99398BAA2592B5DCC">
    <w:name w:val="4AE43E26D8AE45E99398BAA2592B5DCC"/>
    <w:rsid w:val="00723068"/>
  </w:style>
  <w:style w:type="paragraph" w:customStyle="1" w:styleId="DF0DD750B4914A18AA014047212433C0">
    <w:name w:val="DF0DD750B4914A18AA014047212433C0"/>
    <w:rsid w:val="00723068"/>
  </w:style>
  <w:style w:type="paragraph" w:customStyle="1" w:styleId="30C7B42679794C7B9FE74FE3C78C08F2">
    <w:name w:val="30C7B42679794C7B9FE74FE3C78C08F2"/>
    <w:rsid w:val="00723068"/>
  </w:style>
  <w:style w:type="paragraph" w:customStyle="1" w:styleId="9E0D3D68CF9C4015B526F8ADB9E97663">
    <w:name w:val="9E0D3D68CF9C4015B526F8ADB9E97663"/>
    <w:rsid w:val="00723068"/>
  </w:style>
  <w:style w:type="paragraph" w:customStyle="1" w:styleId="31BC64BF53ED4DF49449F093767E89AE">
    <w:name w:val="31BC64BF53ED4DF49449F093767E89AE"/>
    <w:rsid w:val="00723068"/>
  </w:style>
  <w:style w:type="paragraph" w:customStyle="1" w:styleId="66FAB6E0400E46EEBFDA58D6A07BB6ED">
    <w:name w:val="66FAB6E0400E46EEBFDA58D6A07BB6ED"/>
    <w:rsid w:val="00723068"/>
  </w:style>
  <w:style w:type="paragraph" w:customStyle="1" w:styleId="C5178C0405F744D9B86F6F2C3E97E759">
    <w:name w:val="C5178C0405F744D9B86F6F2C3E97E759"/>
    <w:rsid w:val="00723068"/>
  </w:style>
  <w:style w:type="paragraph" w:customStyle="1" w:styleId="121C71BA0BD74752ACC37A93A7077D1D">
    <w:name w:val="121C71BA0BD74752ACC37A93A7077D1D"/>
    <w:rsid w:val="00723068"/>
  </w:style>
  <w:style w:type="paragraph" w:customStyle="1" w:styleId="1C87A4818B494BC4A26DAD7DF82FE70D">
    <w:name w:val="1C87A4818B494BC4A26DAD7DF82FE70D"/>
    <w:rsid w:val="00723068"/>
  </w:style>
  <w:style w:type="paragraph" w:customStyle="1" w:styleId="B1020C3645A74D63B6F04E9276AFF44B">
    <w:name w:val="B1020C3645A74D63B6F04E9276AFF44B"/>
    <w:rsid w:val="00723068"/>
  </w:style>
  <w:style w:type="paragraph" w:customStyle="1" w:styleId="A776F467FF324D23A2B9E0E661696135">
    <w:name w:val="A776F467FF324D23A2B9E0E661696135"/>
    <w:rsid w:val="00723068"/>
  </w:style>
  <w:style w:type="paragraph" w:customStyle="1" w:styleId="ECABF814A7274F198F0F33AFA03D4596">
    <w:name w:val="ECABF814A7274F198F0F33AFA03D4596"/>
    <w:rsid w:val="00723068"/>
  </w:style>
  <w:style w:type="paragraph" w:customStyle="1" w:styleId="EF15EAE61A3F4FA8A622801E358E95B2">
    <w:name w:val="EF15EAE61A3F4FA8A622801E358E95B2"/>
    <w:rsid w:val="00723068"/>
  </w:style>
  <w:style w:type="paragraph" w:customStyle="1" w:styleId="B034F10DE95C4BAF92AC82CC23EBB9AD">
    <w:name w:val="B034F10DE95C4BAF92AC82CC23EBB9AD"/>
    <w:rsid w:val="00723068"/>
  </w:style>
  <w:style w:type="paragraph" w:customStyle="1" w:styleId="816A734BAAB74652A430E646B4E037E8">
    <w:name w:val="816A734BAAB74652A430E646B4E037E8"/>
    <w:rsid w:val="00723068"/>
  </w:style>
  <w:style w:type="paragraph" w:customStyle="1" w:styleId="F019C76FB03F489D9586F3D0C564D237">
    <w:name w:val="F019C76FB03F489D9586F3D0C564D237"/>
    <w:rsid w:val="00723068"/>
  </w:style>
  <w:style w:type="paragraph" w:customStyle="1" w:styleId="71AA71A4C7084B35B6E373A4FD10C708">
    <w:name w:val="71AA71A4C7084B35B6E373A4FD10C708"/>
    <w:rsid w:val="00723068"/>
  </w:style>
  <w:style w:type="paragraph" w:customStyle="1" w:styleId="D471C121B34E440FA58B629F3FA6D08B">
    <w:name w:val="D471C121B34E440FA58B629F3FA6D08B"/>
    <w:rsid w:val="00723068"/>
  </w:style>
  <w:style w:type="paragraph" w:customStyle="1" w:styleId="F89708ADDC5041919F4FD2595D66AA21">
    <w:name w:val="F89708ADDC5041919F4FD2595D66AA21"/>
    <w:rsid w:val="00723068"/>
  </w:style>
  <w:style w:type="paragraph" w:customStyle="1" w:styleId="0EF001D7B4D4425281216C0123DEC6EE">
    <w:name w:val="0EF001D7B4D4425281216C0123DEC6EE"/>
    <w:rsid w:val="00723068"/>
  </w:style>
  <w:style w:type="paragraph" w:customStyle="1" w:styleId="4C41ABBB60014C3E8A296F918F03948A">
    <w:name w:val="4C41ABBB60014C3E8A296F918F03948A"/>
    <w:rsid w:val="00723068"/>
  </w:style>
  <w:style w:type="paragraph" w:customStyle="1" w:styleId="3987BB70003C4DAC94BF385B3C814CD9">
    <w:name w:val="3987BB70003C4DAC94BF385B3C814CD9"/>
    <w:rsid w:val="00723068"/>
  </w:style>
  <w:style w:type="paragraph" w:customStyle="1" w:styleId="753A185CE7A244DA9AA8D6602E6A707C">
    <w:name w:val="753A185CE7A244DA9AA8D6602E6A707C"/>
    <w:rsid w:val="00723068"/>
  </w:style>
  <w:style w:type="paragraph" w:customStyle="1" w:styleId="9C6964735A4941579D15A334AFCCC243">
    <w:name w:val="9C6964735A4941579D15A334AFCCC243"/>
    <w:rsid w:val="00723068"/>
  </w:style>
  <w:style w:type="paragraph" w:customStyle="1" w:styleId="251D1FD2E89E418C973BC2BFA57B42F7">
    <w:name w:val="251D1FD2E89E418C973BC2BFA57B42F7"/>
    <w:rsid w:val="00723068"/>
  </w:style>
  <w:style w:type="paragraph" w:customStyle="1" w:styleId="4563EBE5C4BE4D558173F96BEBD6409B">
    <w:name w:val="4563EBE5C4BE4D558173F96BEBD6409B"/>
    <w:rsid w:val="00723068"/>
  </w:style>
  <w:style w:type="paragraph" w:customStyle="1" w:styleId="589EE1F8D9DD4468BDA0EC609583A04C">
    <w:name w:val="589EE1F8D9DD4468BDA0EC609583A04C"/>
    <w:rsid w:val="00723068"/>
  </w:style>
  <w:style w:type="paragraph" w:customStyle="1" w:styleId="8B808947B0D843FAB6B4452B7AB01F7D">
    <w:name w:val="8B808947B0D843FAB6B4452B7AB01F7D"/>
    <w:rsid w:val="00723068"/>
  </w:style>
  <w:style w:type="paragraph" w:customStyle="1" w:styleId="B9978137C1264544A784B261BD341559">
    <w:name w:val="B9978137C1264544A784B261BD341559"/>
    <w:rsid w:val="00723068"/>
  </w:style>
  <w:style w:type="paragraph" w:customStyle="1" w:styleId="32538271377C4507BBBE7B0FBB65ECC9">
    <w:name w:val="32538271377C4507BBBE7B0FBB65ECC9"/>
    <w:rsid w:val="00723068"/>
  </w:style>
  <w:style w:type="paragraph" w:customStyle="1" w:styleId="3B7C1C00842B4FF6AC6BACCA162F8441">
    <w:name w:val="3B7C1C00842B4FF6AC6BACCA162F8441"/>
    <w:rsid w:val="00723068"/>
  </w:style>
  <w:style w:type="paragraph" w:customStyle="1" w:styleId="9986DEFDF3AA4B768EA2F882844691DF">
    <w:name w:val="9986DEFDF3AA4B768EA2F882844691DF"/>
    <w:rsid w:val="00723068"/>
  </w:style>
  <w:style w:type="paragraph" w:customStyle="1" w:styleId="095B5A8BD59B40BEA967EEC712199FC3">
    <w:name w:val="095B5A8BD59B40BEA967EEC712199FC3"/>
    <w:rsid w:val="00723068"/>
  </w:style>
  <w:style w:type="paragraph" w:customStyle="1" w:styleId="CF8DB6636B1849268FBF0B900D66EDA5">
    <w:name w:val="CF8DB6636B1849268FBF0B900D66EDA5"/>
    <w:rsid w:val="00723068"/>
  </w:style>
  <w:style w:type="paragraph" w:customStyle="1" w:styleId="DFC82F7E487349C991DA60AEBDECE06A">
    <w:name w:val="DFC82F7E487349C991DA60AEBDECE06A"/>
    <w:rsid w:val="00FF4AD7"/>
  </w:style>
  <w:style w:type="paragraph" w:customStyle="1" w:styleId="526F5641CEE0498DAEDAC21E7F3F6FB7">
    <w:name w:val="526F5641CEE0498DAEDAC21E7F3F6FB7"/>
    <w:rsid w:val="00FF4AD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3.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307FA8-B509-40DC-82DE-B4F2CAEA1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Blue grey resume.dotx</Template>
  <TotalTime>0</TotalTime>
  <Pages>5</Pages>
  <Words>2008</Words>
  <Characters>11446</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2019-03-02T19:16:00Z</dcterms:created>
  <dcterms:modified xsi:type="dcterms:W3CDTF">2019-03-07T00:37:00Z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